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832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 xml:space="preserve">Вход и работа в системе </w:t>
      </w: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32"/>
          <w:szCs w:val="32"/>
        </w:rPr>
        <w:t xml:space="preserve">Электронные услуги в сфере образования  </w:t>
      </w:r>
      <w:r>
        <w:rPr>
          <w:rFonts w:ascii="Times New Roman,Bold" w:hAnsi="Times New Roman,Bold" w:cs="Times New Roman,Bold"/>
          <w:b/>
          <w:bCs/>
          <w:color w:val="000000"/>
          <w:sz w:val="32"/>
          <w:szCs w:val="32"/>
        </w:rPr>
        <w:t xml:space="preserve">родителей будущих первоклассников 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E63EF7">
        <w:rPr>
          <w:rFonts w:ascii="Times New Roman" w:hAnsi="Times New Roman" w:cs="Times New Roman"/>
          <w:color w:val="000000"/>
          <w:sz w:val="28"/>
          <w:szCs w:val="28"/>
        </w:rPr>
        <w:t xml:space="preserve">существляем вход по ссылке </w:t>
      </w:r>
      <w:hyperlink r:id="rId5" w:history="1">
        <w:r w:rsidRPr="00E63EF7">
          <w:rPr>
            <w:rStyle w:val="Hyperlink"/>
            <w:rFonts w:ascii="Times New Roman" w:hAnsi="Times New Roman" w:cs="Times New Roman"/>
            <w:sz w:val="28"/>
            <w:szCs w:val="28"/>
          </w:rPr>
          <w:t>http://178.159.49.240/</w:t>
        </w:r>
      </w:hyperlink>
    </w:p>
    <w:p w:rsidR="00267832" w:rsidRPr="00E63EF7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E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1.5pt;height:227.25pt;visibility:visible">
            <v:imagedata r:id="rId6" o:title="" croptop="5217f" cropbottom="2901f" cropleft="1359f"/>
          </v:shape>
        </w:pic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Выбираем :</w: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4E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4" o:spid="_x0000_i1026" type="#_x0000_t75" style="width:433.5pt;height:212.25pt;visibility:visible">
            <v:imagedata r:id="rId7" o:title="" croptop="5410f" cropbottom="4050f" cropleft="3918f"/>
          </v:shape>
        </w:pic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Откроется окно</w: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564E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27" type="#_x0000_t75" style="width:435.75pt;height:219pt;visibility:visible">
            <v:imagedata r:id="rId8" o:title="" croptop="4460f" cropbottom="4415f" cropleft="3704f"/>
          </v:shape>
        </w:pic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и выбираем далее</w: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564E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1" o:spid="_x0000_i1028" type="#_x0000_t75" style="width:443.25pt;height:274.5pt;visibility:visible">
            <v:imagedata r:id="rId9" o:title="" croptop="4722f" cropbottom="3948f" cropleft="2424f"/>
          </v:shape>
        </w:pic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Заполняем данные на ребенка</w: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564E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8" o:spid="_x0000_i1029" type="#_x0000_t75" style="width:435.75pt;height:206.25pt;visibility:visible">
            <v:imagedata r:id="rId10" o:title="" croptop="6736f" cropbottom="4238f" cropleft="3704f"/>
          </v:shape>
        </w:pic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ссылке далее переходим </w: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 w:rsidRPr="00564EDC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9" o:spid="_x0000_i1030" type="#_x0000_t75" style="width:443.25pt;height:212.25pt;visibility:visible">
            <v:imagedata r:id="rId11" o:title="" croptop="6167f" cropbottom="3294f" cropleft="2424f"/>
          </v:shape>
        </w:pic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Выбираем образовательное учреждение МОУ «ООШ№ 11» </w: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Параллель 1</w:t>
      </w:r>
    </w:p>
    <w:p w:rsidR="00267832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1</w:t>
      </w:r>
    </w:p>
    <w:p w:rsidR="00267832" w:rsidRPr="00E63EF7" w:rsidRDefault="00267832" w:rsidP="005A46DA">
      <w:pPr>
        <w:autoSpaceDE w:val="0"/>
        <w:autoSpaceDN w:val="0"/>
        <w:adjustRightInd w:val="0"/>
        <w:spacing w:after="0" w:line="240" w:lineRule="auto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Далее.</w:t>
      </w:r>
    </w:p>
    <w:sectPr w:rsidR="00267832" w:rsidRPr="00E63EF7" w:rsidSect="001C6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,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,Bold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A45294"/>
    <w:multiLevelType w:val="hybridMultilevel"/>
    <w:tmpl w:val="E7E4A53E"/>
    <w:lvl w:ilvl="0" w:tplc="777A014A">
      <w:start w:val="1"/>
      <w:numFmt w:val="decimal"/>
      <w:lvlText w:val="%1)"/>
      <w:lvlJc w:val="left"/>
      <w:pPr>
        <w:ind w:left="644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63EF7"/>
    <w:rsid w:val="00000542"/>
    <w:rsid w:val="00000B1F"/>
    <w:rsid w:val="00000D96"/>
    <w:rsid w:val="00000DDE"/>
    <w:rsid w:val="0000119E"/>
    <w:rsid w:val="000011C9"/>
    <w:rsid w:val="00001902"/>
    <w:rsid w:val="000019B7"/>
    <w:rsid w:val="000023AF"/>
    <w:rsid w:val="0000281C"/>
    <w:rsid w:val="00002F6A"/>
    <w:rsid w:val="000030F5"/>
    <w:rsid w:val="000031AC"/>
    <w:rsid w:val="00003C7E"/>
    <w:rsid w:val="00004200"/>
    <w:rsid w:val="00004816"/>
    <w:rsid w:val="0000481B"/>
    <w:rsid w:val="00004A15"/>
    <w:rsid w:val="000053E4"/>
    <w:rsid w:val="000054EA"/>
    <w:rsid w:val="00005856"/>
    <w:rsid w:val="0000607E"/>
    <w:rsid w:val="00006573"/>
    <w:rsid w:val="00006CFA"/>
    <w:rsid w:val="00007B0F"/>
    <w:rsid w:val="0001041B"/>
    <w:rsid w:val="00010484"/>
    <w:rsid w:val="000113BC"/>
    <w:rsid w:val="00011802"/>
    <w:rsid w:val="0001205E"/>
    <w:rsid w:val="000121C9"/>
    <w:rsid w:val="000125EE"/>
    <w:rsid w:val="00012E40"/>
    <w:rsid w:val="00012EA6"/>
    <w:rsid w:val="00013F81"/>
    <w:rsid w:val="000140C6"/>
    <w:rsid w:val="000146F4"/>
    <w:rsid w:val="00014E4A"/>
    <w:rsid w:val="00015046"/>
    <w:rsid w:val="00015DF9"/>
    <w:rsid w:val="000160A8"/>
    <w:rsid w:val="00016207"/>
    <w:rsid w:val="00017805"/>
    <w:rsid w:val="00017B5C"/>
    <w:rsid w:val="00020894"/>
    <w:rsid w:val="00020D09"/>
    <w:rsid w:val="00021DC7"/>
    <w:rsid w:val="0002239D"/>
    <w:rsid w:val="00022C9B"/>
    <w:rsid w:val="00022D1F"/>
    <w:rsid w:val="00022DA1"/>
    <w:rsid w:val="00022EAF"/>
    <w:rsid w:val="000240FE"/>
    <w:rsid w:val="00024116"/>
    <w:rsid w:val="000243CF"/>
    <w:rsid w:val="00024413"/>
    <w:rsid w:val="000245BC"/>
    <w:rsid w:val="00024C84"/>
    <w:rsid w:val="00025C52"/>
    <w:rsid w:val="0002608E"/>
    <w:rsid w:val="00026401"/>
    <w:rsid w:val="00026890"/>
    <w:rsid w:val="000269E2"/>
    <w:rsid w:val="00026CFE"/>
    <w:rsid w:val="000271CD"/>
    <w:rsid w:val="000272E7"/>
    <w:rsid w:val="00027E83"/>
    <w:rsid w:val="0003035D"/>
    <w:rsid w:val="00030EC5"/>
    <w:rsid w:val="0003168C"/>
    <w:rsid w:val="00031BFB"/>
    <w:rsid w:val="000320E6"/>
    <w:rsid w:val="00032285"/>
    <w:rsid w:val="00032C1D"/>
    <w:rsid w:val="0003321F"/>
    <w:rsid w:val="000339D0"/>
    <w:rsid w:val="00033B45"/>
    <w:rsid w:val="00033C39"/>
    <w:rsid w:val="00033E3F"/>
    <w:rsid w:val="00034083"/>
    <w:rsid w:val="00034997"/>
    <w:rsid w:val="00034CC8"/>
    <w:rsid w:val="00035440"/>
    <w:rsid w:val="0003551F"/>
    <w:rsid w:val="00035668"/>
    <w:rsid w:val="00035795"/>
    <w:rsid w:val="000359AA"/>
    <w:rsid w:val="00035BE0"/>
    <w:rsid w:val="00035DB4"/>
    <w:rsid w:val="0003667F"/>
    <w:rsid w:val="000366A7"/>
    <w:rsid w:val="000366EA"/>
    <w:rsid w:val="0003681E"/>
    <w:rsid w:val="000368DD"/>
    <w:rsid w:val="00036A62"/>
    <w:rsid w:val="00036B46"/>
    <w:rsid w:val="0003790F"/>
    <w:rsid w:val="00037BE5"/>
    <w:rsid w:val="00040037"/>
    <w:rsid w:val="0004028E"/>
    <w:rsid w:val="00040786"/>
    <w:rsid w:val="00040ACA"/>
    <w:rsid w:val="00040DCE"/>
    <w:rsid w:val="00040E30"/>
    <w:rsid w:val="000412B8"/>
    <w:rsid w:val="00041466"/>
    <w:rsid w:val="000416E8"/>
    <w:rsid w:val="00041C58"/>
    <w:rsid w:val="000423D6"/>
    <w:rsid w:val="0004255A"/>
    <w:rsid w:val="000429EA"/>
    <w:rsid w:val="00042D98"/>
    <w:rsid w:val="00042E9A"/>
    <w:rsid w:val="00042F69"/>
    <w:rsid w:val="000432B0"/>
    <w:rsid w:val="00043A82"/>
    <w:rsid w:val="00043DB5"/>
    <w:rsid w:val="0004411D"/>
    <w:rsid w:val="000444CC"/>
    <w:rsid w:val="0004454C"/>
    <w:rsid w:val="00044BBA"/>
    <w:rsid w:val="0004565C"/>
    <w:rsid w:val="00045CC0"/>
    <w:rsid w:val="00046156"/>
    <w:rsid w:val="000465E7"/>
    <w:rsid w:val="0004665F"/>
    <w:rsid w:val="0004741A"/>
    <w:rsid w:val="0004778E"/>
    <w:rsid w:val="00047F00"/>
    <w:rsid w:val="000512F8"/>
    <w:rsid w:val="00051439"/>
    <w:rsid w:val="000515F5"/>
    <w:rsid w:val="00052CC3"/>
    <w:rsid w:val="0005367C"/>
    <w:rsid w:val="0005400F"/>
    <w:rsid w:val="000546FA"/>
    <w:rsid w:val="00054FAF"/>
    <w:rsid w:val="00054FF0"/>
    <w:rsid w:val="000553AF"/>
    <w:rsid w:val="000554CA"/>
    <w:rsid w:val="000559E2"/>
    <w:rsid w:val="00055A17"/>
    <w:rsid w:val="00055C4A"/>
    <w:rsid w:val="00056034"/>
    <w:rsid w:val="00056BE3"/>
    <w:rsid w:val="00056D5D"/>
    <w:rsid w:val="000577AC"/>
    <w:rsid w:val="00057F86"/>
    <w:rsid w:val="000601D4"/>
    <w:rsid w:val="000602B0"/>
    <w:rsid w:val="00060445"/>
    <w:rsid w:val="000604B9"/>
    <w:rsid w:val="00060942"/>
    <w:rsid w:val="00060C51"/>
    <w:rsid w:val="00060EE2"/>
    <w:rsid w:val="00060F75"/>
    <w:rsid w:val="000611FE"/>
    <w:rsid w:val="0006286B"/>
    <w:rsid w:val="000628B9"/>
    <w:rsid w:val="00063602"/>
    <w:rsid w:val="00063F62"/>
    <w:rsid w:val="00064B37"/>
    <w:rsid w:val="000655B4"/>
    <w:rsid w:val="000659B7"/>
    <w:rsid w:val="00065E9A"/>
    <w:rsid w:val="00065EAC"/>
    <w:rsid w:val="00066308"/>
    <w:rsid w:val="00066393"/>
    <w:rsid w:val="000664EB"/>
    <w:rsid w:val="000667A7"/>
    <w:rsid w:val="00066916"/>
    <w:rsid w:val="0006747E"/>
    <w:rsid w:val="00067ECD"/>
    <w:rsid w:val="0007054D"/>
    <w:rsid w:val="000707C2"/>
    <w:rsid w:val="00071224"/>
    <w:rsid w:val="00071F3D"/>
    <w:rsid w:val="00071FB4"/>
    <w:rsid w:val="00072407"/>
    <w:rsid w:val="000739AC"/>
    <w:rsid w:val="000739EE"/>
    <w:rsid w:val="000743A2"/>
    <w:rsid w:val="000748C3"/>
    <w:rsid w:val="000749B6"/>
    <w:rsid w:val="000750CA"/>
    <w:rsid w:val="0007584E"/>
    <w:rsid w:val="000763BB"/>
    <w:rsid w:val="000768C1"/>
    <w:rsid w:val="000769DD"/>
    <w:rsid w:val="00077AF0"/>
    <w:rsid w:val="000806EC"/>
    <w:rsid w:val="00080729"/>
    <w:rsid w:val="000807D7"/>
    <w:rsid w:val="00080A07"/>
    <w:rsid w:val="00080BBC"/>
    <w:rsid w:val="00081DEB"/>
    <w:rsid w:val="00082D96"/>
    <w:rsid w:val="000833D4"/>
    <w:rsid w:val="00083540"/>
    <w:rsid w:val="00083811"/>
    <w:rsid w:val="00084076"/>
    <w:rsid w:val="000848CB"/>
    <w:rsid w:val="0008492C"/>
    <w:rsid w:val="000849B1"/>
    <w:rsid w:val="00084B6B"/>
    <w:rsid w:val="000855F7"/>
    <w:rsid w:val="00086597"/>
    <w:rsid w:val="00086A95"/>
    <w:rsid w:val="00087E2D"/>
    <w:rsid w:val="0009007B"/>
    <w:rsid w:val="00090707"/>
    <w:rsid w:val="000907B3"/>
    <w:rsid w:val="00090982"/>
    <w:rsid w:val="00091064"/>
    <w:rsid w:val="000913AD"/>
    <w:rsid w:val="00091E5E"/>
    <w:rsid w:val="00092555"/>
    <w:rsid w:val="0009271C"/>
    <w:rsid w:val="0009278B"/>
    <w:rsid w:val="00092A7A"/>
    <w:rsid w:val="00092B86"/>
    <w:rsid w:val="00092D11"/>
    <w:rsid w:val="00093354"/>
    <w:rsid w:val="00093527"/>
    <w:rsid w:val="000936F5"/>
    <w:rsid w:val="00093797"/>
    <w:rsid w:val="00094A4C"/>
    <w:rsid w:val="00094F1E"/>
    <w:rsid w:val="00095091"/>
    <w:rsid w:val="00095471"/>
    <w:rsid w:val="00095CD0"/>
    <w:rsid w:val="0009664A"/>
    <w:rsid w:val="0009733B"/>
    <w:rsid w:val="00097C3A"/>
    <w:rsid w:val="000A0D7D"/>
    <w:rsid w:val="000A0EFC"/>
    <w:rsid w:val="000A12A4"/>
    <w:rsid w:val="000A18AD"/>
    <w:rsid w:val="000A1AFB"/>
    <w:rsid w:val="000A1E41"/>
    <w:rsid w:val="000A2A49"/>
    <w:rsid w:val="000A2BEA"/>
    <w:rsid w:val="000A2DF7"/>
    <w:rsid w:val="000A3441"/>
    <w:rsid w:val="000A36A0"/>
    <w:rsid w:val="000A392D"/>
    <w:rsid w:val="000A3EBD"/>
    <w:rsid w:val="000A4B93"/>
    <w:rsid w:val="000A60C8"/>
    <w:rsid w:val="000A69CC"/>
    <w:rsid w:val="000A759A"/>
    <w:rsid w:val="000A7DA3"/>
    <w:rsid w:val="000A7E57"/>
    <w:rsid w:val="000B0AF2"/>
    <w:rsid w:val="000B0E4C"/>
    <w:rsid w:val="000B1279"/>
    <w:rsid w:val="000B12BA"/>
    <w:rsid w:val="000B228B"/>
    <w:rsid w:val="000B2584"/>
    <w:rsid w:val="000B2AB4"/>
    <w:rsid w:val="000B3142"/>
    <w:rsid w:val="000B31AE"/>
    <w:rsid w:val="000B38D1"/>
    <w:rsid w:val="000B3B1A"/>
    <w:rsid w:val="000B3BC1"/>
    <w:rsid w:val="000B4262"/>
    <w:rsid w:val="000B4309"/>
    <w:rsid w:val="000B4340"/>
    <w:rsid w:val="000B4375"/>
    <w:rsid w:val="000B4E09"/>
    <w:rsid w:val="000B4FDD"/>
    <w:rsid w:val="000B53BF"/>
    <w:rsid w:val="000B5605"/>
    <w:rsid w:val="000B58FD"/>
    <w:rsid w:val="000B5E79"/>
    <w:rsid w:val="000B616B"/>
    <w:rsid w:val="000B646F"/>
    <w:rsid w:val="000B648E"/>
    <w:rsid w:val="000B726A"/>
    <w:rsid w:val="000B77A6"/>
    <w:rsid w:val="000C0122"/>
    <w:rsid w:val="000C0594"/>
    <w:rsid w:val="000C0F71"/>
    <w:rsid w:val="000C0FBC"/>
    <w:rsid w:val="000C1469"/>
    <w:rsid w:val="000C1A3A"/>
    <w:rsid w:val="000C24A0"/>
    <w:rsid w:val="000C268B"/>
    <w:rsid w:val="000C27AA"/>
    <w:rsid w:val="000C2FC8"/>
    <w:rsid w:val="000C4B75"/>
    <w:rsid w:val="000C532B"/>
    <w:rsid w:val="000C55E0"/>
    <w:rsid w:val="000C6175"/>
    <w:rsid w:val="000C6BE4"/>
    <w:rsid w:val="000C704E"/>
    <w:rsid w:val="000C7838"/>
    <w:rsid w:val="000C7A93"/>
    <w:rsid w:val="000D0003"/>
    <w:rsid w:val="000D086D"/>
    <w:rsid w:val="000D0DE6"/>
    <w:rsid w:val="000D1546"/>
    <w:rsid w:val="000D1BD5"/>
    <w:rsid w:val="000D1C2A"/>
    <w:rsid w:val="000D1C63"/>
    <w:rsid w:val="000D1CF5"/>
    <w:rsid w:val="000D2558"/>
    <w:rsid w:val="000D258E"/>
    <w:rsid w:val="000D29FC"/>
    <w:rsid w:val="000D2B5C"/>
    <w:rsid w:val="000D2CE4"/>
    <w:rsid w:val="000D33AA"/>
    <w:rsid w:val="000D33F8"/>
    <w:rsid w:val="000D4069"/>
    <w:rsid w:val="000D41F3"/>
    <w:rsid w:val="000D4450"/>
    <w:rsid w:val="000D4A72"/>
    <w:rsid w:val="000D582B"/>
    <w:rsid w:val="000D5986"/>
    <w:rsid w:val="000D6131"/>
    <w:rsid w:val="000D6539"/>
    <w:rsid w:val="000D6B1E"/>
    <w:rsid w:val="000D6E15"/>
    <w:rsid w:val="000D6F0A"/>
    <w:rsid w:val="000D7392"/>
    <w:rsid w:val="000D7C1B"/>
    <w:rsid w:val="000D7F7D"/>
    <w:rsid w:val="000E0476"/>
    <w:rsid w:val="000E0BAF"/>
    <w:rsid w:val="000E126C"/>
    <w:rsid w:val="000E17B5"/>
    <w:rsid w:val="000E28BF"/>
    <w:rsid w:val="000E3ACA"/>
    <w:rsid w:val="000E4163"/>
    <w:rsid w:val="000E4516"/>
    <w:rsid w:val="000E47B2"/>
    <w:rsid w:val="000E54C6"/>
    <w:rsid w:val="000E6701"/>
    <w:rsid w:val="000E6C93"/>
    <w:rsid w:val="000F07C4"/>
    <w:rsid w:val="000F0C92"/>
    <w:rsid w:val="000F1944"/>
    <w:rsid w:val="000F21E0"/>
    <w:rsid w:val="000F2491"/>
    <w:rsid w:val="000F264C"/>
    <w:rsid w:val="000F2902"/>
    <w:rsid w:val="000F2FB1"/>
    <w:rsid w:val="000F368D"/>
    <w:rsid w:val="000F38B6"/>
    <w:rsid w:val="000F4053"/>
    <w:rsid w:val="000F42CD"/>
    <w:rsid w:val="000F4819"/>
    <w:rsid w:val="000F4BD7"/>
    <w:rsid w:val="000F527A"/>
    <w:rsid w:val="000F55D6"/>
    <w:rsid w:val="000F5AB5"/>
    <w:rsid w:val="000F5DD9"/>
    <w:rsid w:val="000F62A2"/>
    <w:rsid w:val="000F66D6"/>
    <w:rsid w:val="000F66ED"/>
    <w:rsid w:val="000F66F5"/>
    <w:rsid w:val="000F6A58"/>
    <w:rsid w:val="000F73B9"/>
    <w:rsid w:val="000F7889"/>
    <w:rsid w:val="00100A1E"/>
    <w:rsid w:val="00100B16"/>
    <w:rsid w:val="001012E5"/>
    <w:rsid w:val="00101424"/>
    <w:rsid w:val="0010178F"/>
    <w:rsid w:val="00101889"/>
    <w:rsid w:val="00102038"/>
    <w:rsid w:val="00102469"/>
    <w:rsid w:val="001025EF"/>
    <w:rsid w:val="00102B4F"/>
    <w:rsid w:val="00102C92"/>
    <w:rsid w:val="001037B2"/>
    <w:rsid w:val="00103B90"/>
    <w:rsid w:val="00104E22"/>
    <w:rsid w:val="00104FCC"/>
    <w:rsid w:val="001054F2"/>
    <w:rsid w:val="00105B79"/>
    <w:rsid w:val="00105F6A"/>
    <w:rsid w:val="001060E0"/>
    <w:rsid w:val="001062B1"/>
    <w:rsid w:val="0010646F"/>
    <w:rsid w:val="00106984"/>
    <w:rsid w:val="0010699B"/>
    <w:rsid w:val="00106AE9"/>
    <w:rsid w:val="00106F67"/>
    <w:rsid w:val="00106F83"/>
    <w:rsid w:val="00107EB2"/>
    <w:rsid w:val="0011012B"/>
    <w:rsid w:val="001105F4"/>
    <w:rsid w:val="00110765"/>
    <w:rsid w:val="001110E2"/>
    <w:rsid w:val="00111A86"/>
    <w:rsid w:val="00112C72"/>
    <w:rsid w:val="0011306F"/>
    <w:rsid w:val="00113187"/>
    <w:rsid w:val="0011396E"/>
    <w:rsid w:val="00113B65"/>
    <w:rsid w:val="00113D45"/>
    <w:rsid w:val="00113E77"/>
    <w:rsid w:val="00114A12"/>
    <w:rsid w:val="00115327"/>
    <w:rsid w:val="00115FAA"/>
    <w:rsid w:val="00116445"/>
    <w:rsid w:val="001168DA"/>
    <w:rsid w:val="00117CCE"/>
    <w:rsid w:val="00117E13"/>
    <w:rsid w:val="001203DD"/>
    <w:rsid w:val="00121054"/>
    <w:rsid w:val="001213D2"/>
    <w:rsid w:val="00121571"/>
    <w:rsid w:val="0012191B"/>
    <w:rsid w:val="0012205C"/>
    <w:rsid w:val="00122121"/>
    <w:rsid w:val="001222F9"/>
    <w:rsid w:val="001227EC"/>
    <w:rsid w:val="00122D5E"/>
    <w:rsid w:val="001241EA"/>
    <w:rsid w:val="0012493F"/>
    <w:rsid w:val="001254A8"/>
    <w:rsid w:val="001256F5"/>
    <w:rsid w:val="00125C93"/>
    <w:rsid w:val="0012647D"/>
    <w:rsid w:val="00127B7B"/>
    <w:rsid w:val="00130331"/>
    <w:rsid w:val="001305E8"/>
    <w:rsid w:val="00131FE5"/>
    <w:rsid w:val="00132034"/>
    <w:rsid w:val="00132730"/>
    <w:rsid w:val="00133443"/>
    <w:rsid w:val="0013344F"/>
    <w:rsid w:val="0013367A"/>
    <w:rsid w:val="00133771"/>
    <w:rsid w:val="00133A5B"/>
    <w:rsid w:val="00133C21"/>
    <w:rsid w:val="00133E3A"/>
    <w:rsid w:val="00133E67"/>
    <w:rsid w:val="00134407"/>
    <w:rsid w:val="0013479F"/>
    <w:rsid w:val="001348B4"/>
    <w:rsid w:val="0013621A"/>
    <w:rsid w:val="00137755"/>
    <w:rsid w:val="00137E4F"/>
    <w:rsid w:val="001407D1"/>
    <w:rsid w:val="00140A35"/>
    <w:rsid w:val="00140C7F"/>
    <w:rsid w:val="00140F75"/>
    <w:rsid w:val="00141F3D"/>
    <w:rsid w:val="001423F0"/>
    <w:rsid w:val="00142741"/>
    <w:rsid w:val="0014274A"/>
    <w:rsid w:val="0014283A"/>
    <w:rsid w:val="001442B7"/>
    <w:rsid w:val="001443DF"/>
    <w:rsid w:val="001448C4"/>
    <w:rsid w:val="00144B8B"/>
    <w:rsid w:val="0014539A"/>
    <w:rsid w:val="00145BC7"/>
    <w:rsid w:val="00146438"/>
    <w:rsid w:val="0014674F"/>
    <w:rsid w:val="00146A56"/>
    <w:rsid w:val="00150856"/>
    <w:rsid w:val="00150A7A"/>
    <w:rsid w:val="00150DD1"/>
    <w:rsid w:val="001512E0"/>
    <w:rsid w:val="00151466"/>
    <w:rsid w:val="0015167B"/>
    <w:rsid w:val="00151B63"/>
    <w:rsid w:val="0015232B"/>
    <w:rsid w:val="001523D7"/>
    <w:rsid w:val="001529AD"/>
    <w:rsid w:val="0015312D"/>
    <w:rsid w:val="00153391"/>
    <w:rsid w:val="00153900"/>
    <w:rsid w:val="001545E3"/>
    <w:rsid w:val="0015497C"/>
    <w:rsid w:val="001552DA"/>
    <w:rsid w:val="001553FD"/>
    <w:rsid w:val="001556F5"/>
    <w:rsid w:val="00156043"/>
    <w:rsid w:val="0015631A"/>
    <w:rsid w:val="0015670A"/>
    <w:rsid w:val="00156E7B"/>
    <w:rsid w:val="0016001D"/>
    <w:rsid w:val="00160771"/>
    <w:rsid w:val="0016160B"/>
    <w:rsid w:val="0016161D"/>
    <w:rsid w:val="00161B03"/>
    <w:rsid w:val="00161FC6"/>
    <w:rsid w:val="00162250"/>
    <w:rsid w:val="001631BF"/>
    <w:rsid w:val="00163415"/>
    <w:rsid w:val="00163608"/>
    <w:rsid w:val="00163879"/>
    <w:rsid w:val="00163AEA"/>
    <w:rsid w:val="001645A0"/>
    <w:rsid w:val="001648BA"/>
    <w:rsid w:val="00164BEA"/>
    <w:rsid w:val="0016521E"/>
    <w:rsid w:val="001665D6"/>
    <w:rsid w:val="00167202"/>
    <w:rsid w:val="001675EB"/>
    <w:rsid w:val="00167989"/>
    <w:rsid w:val="00167A9F"/>
    <w:rsid w:val="00167C70"/>
    <w:rsid w:val="00167CA9"/>
    <w:rsid w:val="00167E71"/>
    <w:rsid w:val="001703F4"/>
    <w:rsid w:val="00170A49"/>
    <w:rsid w:val="00170DE9"/>
    <w:rsid w:val="00170E97"/>
    <w:rsid w:val="00171CC6"/>
    <w:rsid w:val="00171F38"/>
    <w:rsid w:val="0017224D"/>
    <w:rsid w:val="00172E0A"/>
    <w:rsid w:val="00172FA0"/>
    <w:rsid w:val="00173385"/>
    <w:rsid w:val="001737EB"/>
    <w:rsid w:val="00173BE4"/>
    <w:rsid w:val="00173D3B"/>
    <w:rsid w:val="0017401B"/>
    <w:rsid w:val="001740F5"/>
    <w:rsid w:val="00174BE6"/>
    <w:rsid w:val="00174C52"/>
    <w:rsid w:val="00174C7C"/>
    <w:rsid w:val="00174DF8"/>
    <w:rsid w:val="001755E9"/>
    <w:rsid w:val="00175690"/>
    <w:rsid w:val="0017586F"/>
    <w:rsid w:val="00175AF1"/>
    <w:rsid w:val="00175CA2"/>
    <w:rsid w:val="00176969"/>
    <w:rsid w:val="001769D6"/>
    <w:rsid w:val="00176A9A"/>
    <w:rsid w:val="0017718F"/>
    <w:rsid w:val="001772F1"/>
    <w:rsid w:val="0017738C"/>
    <w:rsid w:val="001775D4"/>
    <w:rsid w:val="00177833"/>
    <w:rsid w:val="00177B2F"/>
    <w:rsid w:val="00177CA0"/>
    <w:rsid w:val="00177F5D"/>
    <w:rsid w:val="0018007F"/>
    <w:rsid w:val="001800E6"/>
    <w:rsid w:val="001802D8"/>
    <w:rsid w:val="00180742"/>
    <w:rsid w:val="0018112A"/>
    <w:rsid w:val="00181251"/>
    <w:rsid w:val="001814A6"/>
    <w:rsid w:val="00181B9F"/>
    <w:rsid w:val="00181DF2"/>
    <w:rsid w:val="00181EED"/>
    <w:rsid w:val="00182443"/>
    <w:rsid w:val="00182D25"/>
    <w:rsid w:val="00183E8C"/>
    <w:rsid w:val="001842D8"/>
    <w:rsid w:val="00184724"/>
    <w:rsid w:val="001847B1"/>
    <w:rsid w:val="00184DB4"/>
    <w:rsid w:val="00184EC4"/>
    <w:rsid w:val="001855D5"/>
    <w:rsid w:val="001857F2"/>
    <w:rsid w:val="001860CF"/>
    <w:rsid w:val="00186731"/>
    <w:rsid w:val="00186B08"/>
    <w:rsid w:val="00186B2D"/>
    <w:rsid w:val="00186D25"/>
    <w:rsid w:val="001873C8"/>
    <w:rsid w:val="00187505"/>
    <w:rsid w:val="00187A27"/>
    <w:rsid w:val="00187D21"/>
    <w:rsid w:val="001908AF"/>
    <w:rsid w:val="00190E40"/>
    <w:rsid w:val="00191269"/>
    <w:rsid w:val="00191468"/>
    <w:rsid w:val="00191560"/>
    <w:rsid w:val="00191875"/>
    <w:rsid w:val="00191E48"/>
    <w:rsid w:val="00192207"/>
    <w:rsid w:val="001927B8"/>
    <w:rsid w:val="00192AD9"/>
    <w:rsid w:val="00193692"/>
    <w:rsid w:val="00193D3E"/>
    <w:rsid w:val="00193D49"/>
    <w:rsid w:val="00194479"/>
    <w:rsid w:val="00195341"/>
    <w:rsid w:val="0019557C"/>
    <w:rsid w:val="00195CAE"/>
    <w:rsid w:val="0019623F"/>
    <w:rsid w:val="00196843"/>
    <w:rsid w:val="00196882"/>
    <w:rsid w:val="00197392"/>
    <w:rsid w:val="00197427"/>
    <w:rsid w:val="001A0311"/>
    <w:rsid w:val="001A03A2"/>
    <w:rsid w:val="001A05A9"/>
    <w:rsid w:val="001A0658"/>
    <w:rsid w:val="001A0C61"/>
    <w:rsid w:val="001A10C3"/>
    <w:rsid w:val="001A1236"/>
    <w:rsid w:val="001A1C26"/>
    <w:rsid w:val="001A1E18"/>
    <w:rsid w:val="001A2D1E"/>
    <w:rsid w:val="001A2D62"/>
    <w:rsid w:val="001A3524"/>
    <w:rsid w:val="001A3940"/>
    <w:rsid w:val="001A486E"/>
    <w:rsid w:val="001A4A92"/>
    <w:rsid w:val="001A5336"/>
    <w:rsid w:val="001A5A6B"/>
    <w:rsid w:val="001A60D9"/>
    <w:rsid w:val="001A60DF"/>
    <w:rsid w:val="001A60FF"/>
    <w:rsid w:val="001A6289"/>
    <w:rsid w:val="001A62C0"/>
    <w:rsid w:val="001A63A6"/>
    <w:rsid w:val="001A6917"/>
    <w:rsid w:val="001A6C58"/>
    <w:rsid w:val="001A6ED4"/>
    <w:rsid w:val="001A759C"/>
    <w:rsid w:val="001A75DA"/>
    <w:rsid w:val="001A76F6"/>
    <w:rsid w:val="001A77D1"/>
    <w:rsid w:val="001A7B13"/>
    <w:rsid w:val="001B0467"/>
    <w:rsid w:val="001B0D49"/>
    <w:rsid w:val="001B0DF7"/>
    <w:rsid w:val="001B16BA"/>
    <w:rsid w:val="001B17FD"/>
    <w:rsid w:val="001B1D2B"/>
    <w:rsid w:val="001B21A1"/>
    <w:rsid w:val="001B26C4"/>
    <w:rsid w:val="001B29F6"/>
    <w:rsid w:val="001B2BC6"/>
    <w:rsid w:val="001B2F42"/>
    <w:rsid w:val="001B3091"/>
    <w:rsid w:val="001B3569"/>
    <w:rsid w:val="001B3C5C"/>
    <w:rsid w:val="001B44EA"/>
    <w:rsid w:val="001B469E"/>
    <w:rsid w:val="001B532C"/>
    <w:rsid w:val="001B54E6"/>
    <w:rsid w:val="001B5B0A"/>
    <w:rsid w:val="001B60F9"/>
    <w:rsid w:val="001B69B7"/>
    <w:rsid w:val="001B6C6E"/>
    <w:rsid w:val="001B6CB4"/>
    <w:rsid w:val="001B6E3D"/>
    <w:rsid w:val="001B6E88"/>
    <w:rsid w:val="001B7927"/>
    <w:rsid w:val="001B7EA8"/>
    <w:rsid w:val="001C010D"/>
    <w:rsid w:val="001C0813"/>
    <w:rsid w:val="001C0F7F"/>
    <w:rsid w:val="001C1601"/>
    <w:rsid w:val="001C1925"/>
    <w:rsid w:val="001C1D1A"/>
    <w:rsid w:val="001C1E1B"/>
    <w:rsid w:val="001C27C0"/>
    <w:rsid w:val="001C307F"/>
    <w:rsid w:val="001C35FD"/>
    <w:rsid w:val="001C3727"/>
    <w:rsid w:val="001C3C1E"/>
    <w:rsid w:val="001C3E9E"/>
    <w:rsid w:val="001C3EB1"/>
    <w:rsid w:val="001C41FC"/>
    <w:rsid w:val="001C422F"/>
    <w:rsid w:val="001C4349"/>
    <w:rsid w:val="001C44DC"/>
    <w:rsid w:val="001C4C5E"/>
    <w:rsid w:val="001C4C8A"/>
    <w:rsid w:val="001C4E31"/>
    <w:rsid w:val="001C56E3"/>
    <w:rsid w:val="001C588D"/>
    <w:rsid w:val="001C5A11"/>
    <w:rsid w:val="001C5B29"/>
    <w:rsid w:val="001C5C1B"/>
    <w:rsid w:val="001C6018"/>
    <w:rsid w:val="001C61C8"/>
    <w:rsid w:val="001C754F"/>
    <w:rsid w:val="001C757B"/>
    <w:rsid w:val="001C78E9"/>
    <w:rsid w:val="001C7937"/>
    <w:rsid w:val="001D02DF"/>
    <w:rsid w:val="001D1061"/>
    <w:rsid w:val="001D1111"/>
    <w:rsid w:val="001D222B"/>
    <w:rsid w:val="001D24E9"/>
    <w:rsid w:val="001D267F"/>
    <w:rsid w:val="001D34FB"/>
    <w:rsid w:val="001D47A4"/>
    <w:rsid w:val="001D48E7"/>
    <w:rsid w:val="001D49FC"/>
    <w:rsid w:val="001D56F5"/>
    <w:rsid w:val="001D5AFA"/>
    <w:rsid w:val="001D66C1"/>
    <w:rsid w:val="001D6751"/>
    <w:rsid w:val="001D6D91"/>
    <w:rsid w:val="001D7311"/>
    <w:rsid w:val="001D7C84"/>
    <w:rsid w:val="001E0D59"/>
    <w:rsid w:val="001E11BF"/>
    <w:rsid w:val="001E1E38"/>
    <w:rsid w:val="001E2331"/>
    <w:rsid w:val="001E23E2"/>
    <w:rsid w:val="001E392C"/>
    <w:rsid w:val="001E4C4B"/>
    <w:rsid w:val="001E67BB"/>
    <w:rsid w:val="001E6D80"/>
    <w:rsid w:val="001E6F97"/>
    <w:rsid w:val="001E6FCF"/>
    <w:rsid w:val="001E7047"/>
    <w:rsid w:val="001E7111"/>
    <w:rsid w:val="001F0FAF"/>
    <w:rsid w:val="001F10DA"/>
    <w:rsid w:val="001F125B"/>
    <w:rsid w:val="001F18E6"/>
    <w:rsid w:val="001F1A08"/>
    <w:rsid w:val="001F2C4D"/>
    <w:rsid w:val="001F30FE"/>
    <w:rsid w:val="001F352B"/>
    <w:rsid w:val="001F3594"/>
    <w:rsid w:val="001F3CF1"/>
    <w:rsid w:val="001F3FD5"/>
    <w:rsid w:val="001F419F"/>
    <w:rsid w:val="001F45F7"/>
    <w:rsid w:val="001F5065"/>
    <w:rsid w:val="001F5BB7"/>
    <w:rsid w:val="001F5F59"/>
    <w:rsid w:val="001F604F"/>
    <w:rsid w:val="001F613D"/>
    <w:rsid w:val="001F63BB"/>
    <w:rsid w:val="001F7F26"/>
    <w:rsid w:val="00200130"/>
    <w:rsid w:val="002003C9"/>
    <w:rsid w:val="00200761"/>
    <w:rsid w:val="00200FC3"/>
    <w:rsid w:val="00201273"/>
    <w:rsid w:val="00201742"/>
    <w:rsid w:val="00201BE6"/>
    <w:rsid w:val="00201E44"/>
    <w:rsid w:val="00201E61"/>
    <w:rsid w:val="002022B3"/>
    <w:rsid w:val="00203375"/>
    <w:rsid w:val="00204210"/>
    <w:rsid w:val="00204506"/>
    <w:rsid w:val="00204648"/>
    <w:rsid w:val="00204D65"/>
    <w:rsid w:val="00204F6D"/>
    <w:rsid w:val="00205A85"/>
    <w:rsid w:val="00205FA1"/>
    <w:rsid w:val="00206098"/>
    <w:rsid w:val="0020689B"/>
    <w:rsid w:val="002074D5"/>
    <w:rsid w:val="00207658"/>
    <w:rsid w:val="002079C3"/>
    <w:rsid w:val="002100A3"/>
    <w:rsid w:val="002101F4"/>
    <w:rsid w:val="0021073F"/>
    <w:rsid w:val="00210FAC"/>
    <w:rsid w:val="0021140A"/>
    <w:rsid w:val="002114F0"/>
    <w:rsid w:val="00211543"/>
    <w:rsid w:val="002115FA"/>
    <w:rsid w:val="0021199A"/>
    <w:rsid w:val="002123A3"/>
    <w:rsid w:val="0021326E"/>
    <w:rsid w:val="002133A5"/>
    <w:rsid w:val="002138BA"/>
    <w:rsid w:val="00213DFF"/>
    <w:rsid w:val="00214671"/>
    <w:rsid w:val="002149F7"/>
    <w:rsid w:val="00214B3F"/>
    <w:rsid w:val="00214E87"/>
    <w:rsid w:val="00215090"/>
    <w:rsid w:val="00215477"/>
    <w:rsid w:val="0021587E"/>
    <w:rsid w:val="002159C2"/>
    <w:rsid w:val="00215E3E"/>
    <w:rsid w:val="00215F8E"/>
    <w:rsid w:val="00217761"/>
    <w:rsid w:val="00217935"/>
    <w:rsid w:val="00220156"/>
    <w:rsid w:val="002205AE"/>
    <w:rsid w:val="00220737"/>
    <w:rsid w:val="0022073E"/>
    <w:rsid w:val="00220ADB"/>
    <w:rsid w:val="00220BD7"/>
    <w:rsid w:val="00220DBF"/>
    <w:rsid w:val="0022154D"/>
    <w:rsid w:val="00221941"/>
    <w:rsid w:val="00222A34"/>
    <w:rsid w:val="00222D90"/>
    <w:rsid w:val="00222E08"/>
    <w:rsid w:val="002230C2"/>
    <w:rsid w:val="00224CEE"/>
    <w:rsid w:val="0022644E"/>
    <w:rsid w:val="00226818"/>
    <w:rsid w:val="00226AC4"/>
    <w:rsid w:val="00227919"/>
    <w:rsid w:val="00227B3A"/>
    <w:rsid w:val="00232D12"/>
    <w:rsid w:val="00233260"/>
    <w:rsid w:val="0023367D"/>
    <w:rsid w:val="002338AF"/>
    <w:rsid w:val="00233F30"/>
    <w:rsid w:val="002347A7"/>
    <w:rsid w:val="00234F0D"/>
    <w:rsid w:val="00235188"/>
    <w:rsid w:val="00235FEB"/>
    <w:rsid w:val="00236926"/>
    <w:rsid w:val="0023696D"/>
    <w:rsid w:val="00236BB7"/>
    <w:rsid w:val="002376AE"/>
    <w:rsid w:val="00237BAF"/>
    <w:rsid w:val="00237E21"/>
    <w:rsid w:val="00241248"/>
    <w:rsid w:val="0024148A"/>
    <w:rsid w:val="00242548"/>
    <w:rsid w:val="00242891"/>
    <w:rsid w:val="00242AFE"/>
    <w:rsid w:val="00242B9E"/>
    <w:rsid w:val="00242C4B"/>
    <w:rsid w:val="00242D86"/>
    <w:rsid w:val="0024327A"/>
    <w:rsid w:val="0024351D"/>
    <w:rsid w:val="0024401E"/>
    <w:rsid w:val="002440AA"/>
    <w:rsid w:val="002451C1"/>
    <w:rsid w:val="00245216"/>
    <w:rsid w:val="002453EF"/>
    <w:rsid w:val="002456F9"/>
    <w:rsid w:val="00245996"/>
    <w:rsid w:val="00245BCB"/>
    <w:rsid w:val="00245FE3"/>
    <w:rsid w:val="00246675"/>
    <w:rsid w:val="002468E4"/>
    <w:rsid w:val="002476F8"/>
    <w:rsid w:val="00250373"/>
    <w:rsid w:val="00250618"/>
    <w:rsid w:val="002506B3"/>
    <w:rsid w:val="0025080F"/>
    <w:rsid w:val="002509FC"/>
    <w:rsid w:val="00250E0D"/>
    <w:rsid w:val="00251C16"/>
    <w:rsid w:val="00251E6D"/>
    <w:rsid w:val="002521BC"/>
    <w:rsid w:val="002523DC"/>
    <w:rsid w:val="002526B5"/>
    <w:rsid w:val="00252FAA"/>
    <w:rsid w:val="00253586"/>
    <w:rsid w:val="002538F8"/>
    <w:rsid w:val="00253AD3"/>
    <w:rsid w:val="00253F20"/>
    <w:rsid w:val="00253F67"/>
    <w:rsid w:val="0025463D"/>
    <w:rsid w:val="00255165"/>
    <w:rsid w:val="00255303"/>
    <w:rsid w:val="0025531E"/>
    <w:rsid w:val="00255344"/>
    <w:rsid w:val="002556F9"/>
    <w:rsid w:val="002558BA"/>
    <w:rsid w:val="002565D1"/>
    <w:rsid w:val="002566B7"/>
    <w:rsid w:val="00256D08"/>
    <w:rsid w:val="00256E78"/>
    <w:rsid w:val="00256F0A"/>
    <w:rsid w:val="002570E9"/>
    <w:rsid w:val="00257112"/>
    <w:rsid w:val="0025729D"/>
    <w:rsid w:val="00257420"/>
    <w:rsid w:val="0025752F"/>
    <w:rsid w:val="0025762C"/>
    <w:rsid w:val="00257E24"/>
    <w:rsid w:val="00257E7E"/>
    <w:rsid w:val="002602CF"/>
    <w:rsid w:val="00261212"/>
    <w:rsid w:val="002614A9"/>
    <w:rsid w:val="002616FB"/>
    <w:rsid w:val="00261C87"/>
    <w:rsid w:val="00261F28"/>
    <w:rsid w:val="002627B4"/>
    <w:rsid w:val="00262DAB"/>
    <w:rsid w:val="00262E16"/>
    <w:rsid w:val="002634AE"/>
    <w:rsid w:val="00263604"/>
    <w:rsid w:val="00263DC1"/>
    <w:rsid w:val="00264677"/>
    <w:rsid w:val="00264E58"/>
    <w:rsid w:val="0026519E"/>
    <w:rsid w:val="00265EB0"/>
    <w:rsid w:val="0026612A"/>
    <w:rsid w:val="00266248"/>
    <w:rsid w:val="00266B21"/>
    <w:rsid w:val="00267832"/>
    <w:rsid w:val="00267A73"/>
    <w:rsid w:val="00267D00"/>
    <w:rsid w:val="00267E47"/>
    <w:rsid w:val="00267F61"/>
    <w:rsid w:val="0027028D"/>
    <w:rsid w:val="00270687"/>
    <w:rsid w:val="00270A4B"/>
    <w:rsid w:val="00270B4C"/>
    <w:rsid w:val="00271195"/>
    <w:rsid w:val="002711D2"/>
    <w:rsid w:val="00271230"/>
    <w:rsid w:val="00271570"/>
    <w:rsid w:val="002718E7"/>
    <w:rsid w:val="00272738"/>
    <w:rsid w:val="0027282D"/>
    <w:rsid w:val="00272919"/>
    <w:rsid w:val="00274281"/>
    <w:rsid w:val="0027468D"/>
    <w:rsid w:val="002746B1"/>
    <w:rsid w:val="00274942"/>
    <w:rsid w:val="00274BB5"/>
    <w:rsid w:val="00274F3D"/>
    <w:rsid w:val="0027503A"/>
    <w:rsid w:val="00276404"/>
    <w:rsid w:val="0027667E"/>
    <w:rsid w:val="0027679A"/>
    <w:rsid w:val="00276FDB"/>
    <w:rsid w:val="0027734F"/>
    <w:rsid w:val="002777F6"/>
    <w:rsid w:val="00277B9C"/>
    <w:rsid w:val="00277BF5"/>
    <w:rsid w:val="00280313"/>
    <w:rsid w:val="002804A0"/>
    <w:rsid w:val="0028064A"/>
    <w:rsid w:val="002809EB"/>
    <w:rsid w:val="00281513"/>
    <w:rsid w:val="00281F5A"/>
    <w:rsid w:val="00282373"/>
    <w:rsid w:val="00282FE4"/>
    <w:rsid w:val="00283AC0"/>
    <w:rsid w:val="00283B83"/>
    <w:rsid w:val="00283CC6"/>
    <w:rsid w:val="00284507"/>
    <w:rsid w:val="00284525"/>
    <w:rsid w:val="002845E9"/>
    <w:rsid w:val="00284AC6"/>
    <w:rsid w:val="00285FD4"/>
    <w:rsid w:val="00286890"/>
    <w:rsid w:val="00287E0A"/>
    <w:rsid w:val="0029063D"/>
    <w:rsid w:val="002909A3"/>
    <w:rsid w:val="0029183E"/>
    <w:rsid w:val="00292018"/>
    <w:rsid w:val="00292576"/>
    <w:rsid w:val="00292F64"/>
    <w:rsid w:val="002931E4"/>
    <w:rsid w:val="00293EFC"/>
    <w:rsid w:val="00293F55"/>
    <w:rsid w:val="0029434A"/>
    <w:rsid w:val="00294911"/>
    <w:rsid w:val="00294BCA"/>
    <w:rsid w:val="00294C42"/>
    <w:rsid w:val="00294D23"/>
    <w:rsid w:val="0029534A"/>
    <w:rsid w:val="00295CD7"/>
    <w:rsid w:val="00296766"/>
    <w:rsid w:val="0029682E"/>
    <w:rsid w:val="00296917"/>
    <w:rsid w:val="00296C8C"/>
    <w:rsid w:val="00297715"/>
    <w:rsid w:val="002978A0"/>
    <w:rsid w:val="002A0E65"/>
    <w:rsid w:val="002A14C1"/>
    <w:rsid w:val="002A1669"/>
    <w:rsid w:val="002A1C1D"/>
    <w:rsid w:val="002A2A4B"/>
    <w:rsid w:val="002A2F05"/>
    <w:rsid w:val="002A2F45"/>
    <w:rsid w:val="002A36C5"/>
    <w:rsid w:val="002A44D5"/>
    <w:rsid w:val="002A458C"/>
    <w:rsid w:val="002A4EF0"/>
    <w:rsid w:val="002A5F9B"/>
    <w:rsid w:val="002A63FD"/>
    <w:rsid w:val="002B0005"/>
    <w:rsid w:val="002B147C"/>
    <w:rsid w:val="002B18AB"/>
    <w:rsid w:val="002B2403"/>
    <w:rsid w:val="002B2494"/>
    <w:rsid w:val="002B28F3"/>
    <w:rsid w:val="002B2DDC"/>
    <w:rsid w:val="002B380D"/>
    <w:rsid w:val="002B3D0F"/>
    <w:rsid w:val="002B41E2"/>
    <w:rsid w:val="002B4846"/>
    <w:rsid w:val="002B4F43"/>
    <w:rsid w:val="002B518D"/>
    <w:rsid w:val="002B6ACC"/>
    <w:rsid w:val="002B6E14"/>
    <w:rsid w:val="002B768F"/>
    <w:rsid w:val="002C0B53"/>
    <w:rsid w:val="002C1333"/>
    <w:rsid w:val="002C1724"/>
    <w:rsid w:val="002C1904"/>
    <w:rsid w:val="002C20EB"/>
    <w:rsid w:val="002C227A"/>
    <w:rsid w:val="002C2355"/>
    <w:rsid w:val="002C3FA2"/>
    <w:rsid w:val="002C43B3"/>
    <w:rsid w:val="002C4AEF"/>
    <w:rsid w:val="002C4EA5"/>
    <w:rsid w:val="002C5C3B"/>
    <w:rsid w:val="002C62EC"/>
    <w:rsid w:val="002C675B"/>
    <w:rsid w:val="002C6D4F"/>
    <w:rsid w:val="002C70E6"/>
    <w:rsid w:val="002C72D0"/>
    <w:rsid w:val="002C7897"/>
    <w:rsid w:val="002D0091"/>
    <w:rsid w:val="002D02AA"/>
    <w:rsid w:val="002D088C"/>
    <w:rsid w:val="002D09D7"/>
    <w:rsid w:val="002D0FE7"/>
    <w:rsid w:val="002D15FC"/>
    <w:rsid w:val="002D1C5F"/>
    <w:rsid w:val="002D20B2"/>
    <w:rsid w:val="002D2295"/>
    <w:rsid w:val="002D254E"/>
    <w:rsid w:val="002D2AE7"/>
    <w:rsid w:val="002D2B14"/>
    <w:rsid w:val="002D37B6"/>
    <w:rsid w:val="002D3A6A"/>
    <w:rsid w:val="002D3CD7"/>
    <w:rsid w:val="002D403C"/>
    <w:rsid w:val="002D43DA"/>
    <w:rsid w:val="002D45BD"/>
    <w:rsid w:val="002D4771"/>
    <w:rsid w:val="002D4CE2"/>
    <w:rsid w:val="002D502C"/>
    <w:rsid w:val="002D5335"/>
    <w:rsid w:val="002D549C"/>
    <w:rsid w:val="002D551A"/>
    <w:rsid w:val="002D5EB1"/>
    <w:rsid w:val="002D687A"/>
    <w:rsid w:val="002D7006"/>
    <w:rsid w:val="002D7240"/>
    <w:rsid w:val="002D77F6"/>
    <w:rsid w:val="002D7975"/>
    <w:rsid w:val="002D7FBC"/>
    <w:rsid w:val="002E02AB"/>
    <w:rsid w:val="002E16CD"/>
    <w:rsid w:val="002E1EE9"/>
    <w:rsid w:val="002E2197"/>
    <w:rsid w:val="002E2694"/>
    <w:rsid w:val="002E383B"/>
    <w:rsid w:val="002E391A"/>
    <w:rsid w:val="002E3F7D"/>
    <w:rsid w:val="002E4807"/>
    <w:rsid w:val="002E4931"/>
    <w:rsid w:val="002E50C6"/>
    <w:rsid w:val="002E520F"/>
    <w:rsid w:val="002E5714"/>
    <w:rsid w:val="002E5E8E"/>
    <w:rsid w:val="002E63F4"/>
    <w:rsid w:val="002E672D"/>
    <w:rsid w:val="002E6870"/>
    <w:rsid w:val="002E6B4D"/>
    <w:rsid w:val="002E6DD5"/>
    <w:rsid w:val="002E755D"/>
    <w:rsid w:val="002E7626"/>
    <w:rsid w:val="002E7777"/>
    <w:rsid w:val="002F02AD"/>
    <w:rsid w:val="002F0439"/>
    <w:rsid w:val="002F0B14"/>
    <w:rsid w:val="002F0D94"/>
    <w:rsid w:val="002F13D7"/>
    <w:rsid w:val="002F15A7"/>
    <w:rsid w:val="002F1DCC"/>
    <w:rsid w:val="002F2019"/>
    <w:rsid w:val="002F2650"/>
    <w:rsid w:val="002F2857"/>
    <w:rsid w:val="002F3132"/>
    <w:rsid w:val="002F4E0D"/>
    <w:rsid w:val="002F524A"/>
    <w:rsid w:val="002F5709"/>
    <w:rsid w:val="002F5922"/>
    <w:rsid w:val="002F5FE0"/>
    <w:rsid w:val="002F600C"/>
    <w:rsid w:val="002F6D10"/>
    <w:rsid w:val="002F7728"/>
    <w:rsid w:val="002F7AA5"/>
    <w:rsid w:val="002F7AF3"/>
    <w:rsid w:val="002F7CB3"/>
    <w:rsid w:val="0030021B"/>
    <w:rsid w:val="003008A9"/>
    <w:rsid w:val="00300C97"/>
    <w:rsid w:val="003012B7"/>
    <w:rsid w:val="00301687"/>
    <w:rsid w:val="00301DDB"/>
    <w:rsid w:val="00302CBB"/>
    <w:rsid w:val="00302E9D"/>
    <w:rsid w:val="00303CF3"/>
    <w:rsid w:val="00304329"/>
    <w:rsid w:val="00304434"/>
    <w:rsid w:val="00304E8D"/>
    <w:rsid w:val="00305239"/>
    <w:rsid w:val="00306F47"/>
    <w:rsid w:val="00307292"/>
    <w:rsid w:val="003072CE"/>
    <w:rsid w:val="00307488"/>
    <w:rsid w:val="00307567"/>
    <w:rsid w:val="00307A3D"/>
    <w:rsid w:val="00307CED"/>
    <w:rsid w:val="00307EE5"/>
    <w:rsid w:val="00310D87"/>
    <w:rsid w:val="00311571"/>
    <w:rsid w:val="003117EE"/>
    <w:rsid w:val="003118B2"/>
    <w:rsid w:val="00311B5A"/>
    <w:rsid w:val="0031328D"/>
    <w:rsid w:val="0031403E"/>
    <w:rsid w:val="00314E16"/>
    <w:rsid w:val="00315CFE"/>
    <w:rsid w:val="00316786"/>
    <w:rsid w:val="00317113"/>
    <w:rsid w:val="003172BF"/>
    <w:rsid w:val="00317A79"/>
    <w:rsid w:val="003203B3"/>
    <w:rsid w:val="003215BB"/>
    <w:rsid w:val="00321872"/>
    <w:rsid w:val="003218BE"/>
    <w:rsid w:val="00321982"/>
    <w:rsid w:val="00321BF8"/>
    <w:rsid w:val="00321E4B"/>
    <w:rsid w:val="00321EBB"/>
    <w:rsid w:val="00322101"/>
    <w:rsid w:val="00322377"/>
    <w:rsid w:val="003224BD"/>
    <w:rsid w:val="00322E56"/>
    <w:rsid w:val="003238BD"/>
    <w:rsid w:val="003243CE"/>
    <w:rsid w:val="00324459"/>
    <w:rsid w:val="003246C5"/>
    <w:rsid w:val="00324938"/>
    <w:rsid w:val="00324A00"/>
    <w:rsid w:val="00324AB2"/>
    <w:rsid w:val="00325563"/>
    <w:rsid w:val="00326568"/>
    <w:rsid w:val="003265AB"/>
    <w:rsid w:val="00326802"/>
    <w:rsid w:val="00326993"/>
    <w:rsid w:val="00326CB3"/>
    <w:rsid w:val="003271D9"/>
    <w:rsid w:val="00327939"/>
    <w:rsid w:val="00327971"/>
    <w:rsid w:val="00331C93"/>
    <w:rsid w:val="00331EE8"/>
    <w:rsid w:val="0033202D"/>
    <w:rsid w:val="0033250B"/>
    <w:rsid w:val="00332646"/>
    <w:rsid w:val="003330FD"/>
    <w:rsid w:val="003337E0"/>
    <w:rsid w:val="00333AE9"/>
    <w:rsid w:val="00334012"/>
    <w:rsid w:val="0033412C"/>
    <w:rsid w:val="0033502B"/>
    <w:rsid w:val="00335420"/>
    <w:rsid w:val="00335506"/>
    <w:rsid w:val="003356CA"/>
    <w:rsid w:val="00335BCF"/>
    <w:rsid w:val="00336066"/>
    <w:rsid w:val="003362CB"/>
    <w:rsid w:val="00336472"/>
    <w:rsid w:val="003367B1"/>
    <w:rsid w:val="00336F89"/>
    <w:rsid w:val="003372D6"/>
    <w:rsid w:val="0033736A"/>
    <w:rsid w:val="003378F3"/>
    <w:rsid w:val="00337E4E"/>
    <w:rsid w:val="003400C7"/>
    <w:rsid w:val="00340788"/>
    <w:rsid w:val="003408CE"/>
    <w:rsid w:val="0034106A"/>
    <w:rsid w:val="0034214D"/>
    <w:rsid w:val="00342B01"/>
    <w:rsid w:val="00342C2B"/>
    <w:rsid w:val="00342FAA"/>
    <w:rsid w:val="00343095"/>
    <w:rsid w:val="00343704"/>
    <w:rsid w:val="00344765"/>
    <w:rsid w:val="00344FFB"/>
    <w:rsid w:val="00345EA3"/>
    <w:rsid w:val="0034606F"/>
    <w:rsid w:val="0034612D"/>
    <w:rsid w:val="00346259"/>
    <w:rsid w:val="0034713D"/>
    <w:rsid w:val="0034786D"/>
    <w:rsid w:val="00347E14"/>
    <w:rsid w:val="00350082"/>
    <w:rsid w:val="00350F57"/>
    <w:rsid w:val="00351869"/>
    <w:rsid w:val="0035198C"/>
    <w:rsid w:val="003519F9"/>
    <w:rsid w:val="0035266B"/>
    <w:rsid w:val="00352A2A"/>
    <w:rsid w:val="00352C8D"/>
    <w:rsid w:val="003532AC"/>
    <w:rsid w:val="0035379D"/>
    <w:rsid w:val="00353C76"/>
    <w:rsid w:val="00354364"/>
    <w:rsid w:val="00354756"/>
    <w:rsid w:val="00354AE1"/>
    <w:rsid w:val="00354CDB"/>
    <w:rsid w:val="0035605F"/>
    <w:rsid w:val="00356E13"/>
    <w:rsid w:val="003570DA"/>
    <w:rsid w:val="0035724B"/>
    <w:rsid w:val="00357426"/>
    <w:rsid w:val="003576EC"/>
    <w:rsid w:val="00357943"/>
    <w:rsid w:val="00360066"/>
    <w:rsid w:val="00360A8B"/>
    <w:rsid w:val="003613C2"/>
    <w:rsid w:val="003613E0"/>
    <w:rsid w:val="00361452"/>
    <w:rsid w:val="0036155C"/>
    <w:rsid w:val="00361870"/>
    <w:rsid w:val="00361968"/>
    <w:rsid w:val="00361A60"/>
    <w:rsid w:val="00362188"/>
    <w:rsid w:val="0036245D"/>
    <w:rsid w:val="003625ED"/>
    <w:rsid w:val="00362772"/>
    <w:rsid w:val="00363135"/>
    <w:rsid w:val="00363A70"/>
    <w:rsid w:val="00364AC4"/>
    <w:rsid w:val="00364DEE"/>
    <w:rsid w:val="00364EC3"/>
    <w:rsid w:val="00365FA6"/>
    <w:rsid w:val="00366EF9"/>
    <w:rsid w:val="0036736D"/>
    <w:rsid w:val="00367FF3"/>
    <w:rsid w:val="00370E79"/>
    <w:rsid w:val="00370F8B"/>
    <w:rsid w:val="00371569"/>
    <w:rsid w:val="00371D02"/>
    <w:rsid w:val="00371FDD"/>
    <w:rsid w:val="00372400"/>
    <w:rsid w:val="00373509"/>
    <w:rsid w:val="003749A4"/>
    <w:rsid w:val="00375E2E"/>
    <w:rsid w:val="003760AC"/>
    <w:rsid w:val="00376A20"/>
    <w:rsid w:val="00376AF4"/>
    <w:rsid w:val="00377786"/>
    <w:rsid w:val="00377BFD"/>
    <w:rsid w:val="00377C89"/>
    <w:rsid w:val="003805F1"/>
    <w:rsid w:val="00380AF1"/>
    <w:rsid w:val="00381317"/>
    <w:rsid w:val="003815A2"/>
    <w:rsid w:val="003815A3"/>
    <w:rsid w:val="0038172C"/>
    <w:rsid w:val="003821BF"/>
    <w:rsid w:val="00382443"/>
    <w:rsid w:val="0038269C"/>
    <w:rsid w:val="00382963"/>
    <w:rsid w:val="00382FC1"/>
    <w:rsid w:val="00383173"/>
    <w:rsid w:val="0038412B"/>
    <w:rsid w:val="003845D5"/>
    <w:rsid w:val="00384621"/>
    <w:rsid w:val="00384B49"/>
    <w:rsid w:val="00385807"/>
    <w:rsid w:val="003858F3"/>
    <w:rsid w:val="00386180"/>
    <w:rsid w:val="00386B66"/>
    <w:rsid w:val="00386D21"/>
    <w:rsid w:val="00386EB5"/>
    <w:rsid w:val="003870CB"/>
    <w:rsid w:val="00387ED8"/>
    <w:rsid w:val="00391C3A"/>
    <w:rsid w:val="00392247"/>
    <w:rsid w:val="003924CA"/>
    <w:rsid w:val="003925FE"/>
    <w:rsid w:val="00392861"/>
    <w:rsid w:val="00392AEF"/>
    <w:rsid w:val="00392B02"/>
    <w:rsid w:val="00393653"/>
    <w:rsid w:val="0039379A"/>
    <w:rsid w:val="00393D84"/>
    <w:rsid w:val="003949DF"/>
    <w:rsid w:val="003952F2"/>
    <w:rsid w:val="00396015"/>
    <w:rsid w:val="003961DC"/>
    <w:rsid w:val="003962A8"/>
    <w:rsid w:val="003965C6"/>
    <w:rsid w:val="00396824"/>
    <w:rsid w:val="00396AE7"/>
    <w:rsid w:val="00396D31"/>
    <w:rsid w:val="00396DEE"/>
    <w:rsid w:val="003972EE"/>
    <w:rsid w:val="0039731F"/>
    <w:rsid w:val="00397387"/>
    <w:rsid w:val="0039759D"/>
    <w:rsid w:val="00397723"/>
    <w:rsid w:val="00397FD7"/>
    <w:rsid w:val="003A01E3"/>
    <w:rsid w:val="003A0DC7"/>
    <w:rsid w:val="003A1123"/>
    <w:rsid w:val="003A1203"/>
    <w:rsid w:val="003A1452"/>
    <w:rsid w:val="003A1755"/>
    <w:rsid w:val="003A1757"/>
    <w:rsid w:val="003A185C"/>
    <w:rsid w:val="003A1935"/>
    <w:rsid w:val="003A1B53"/>
    <w:rsid w:val="003A1B6B"/>
    <w:rsid w:val="003A1DD5"/>
    <w:rsid w:val="003A22FB"/>
    <w:rsid w:val="003A2745"/>
    <w:rsid w:val="003A30B8"/>
    <w:rsid w:val="003A3C0C"/>
    <w:rsid w:val="003A4C2A"/>
    <w:rsid w:val="003A55B0"/>
    <w:rsid w:val="003A56E8"/>
    <w:rsid w:val="003A5E3B"/>
    <w:rsid w:val="003A7136"/>
    <w:rsid w:val="003A71BB"/>
    <w:rsid w:val="003A7B39"/>
    <w:rsid w:val="003A7F51"/>
    <w:rsid w:val="003A7FB1"/>
    <w:rsid w:val="003B0350"/>
    <w:rsid w:val="003B05F3"/>
    <w:rsid w:val="003B0929"/>
    <w:rsid w:val="003B122C"/>
    <w:rsid w:val="003B22B1"/>
    <w:rsid w:val="003B22F4"/>
    <w:rsid w:val="003B2593"/>
    <w:rsid w:val="003B2660"/>
    <w:rsid w:val="003B2E78"/>
    <w:rsid w:val="003B2EE7"/>
    <w:rsid w:val="003B355B"/>
    <w:rsid w:val="003B35DE"/>
    <w:rsid w:val="003B3812"/>
    <w:rsid w:val="003B3CFE"/>
    <w:rsid w:val="003B3E27"/>
    <w:rsid w:val="003B4F02"/>
    <w:rsid w:val="003B5192"/>
    <w:rsid w:val="003B5A3C"/>
    <w:rsid w:val="003B5EA4"/>
    <w:rsid w:val="003B6650"/>
    <w:rsid w:val="003B684D"/>
    <w:rsid w:val="003B6DD5"/>
    <w:rsid w:val="003B720F"/>
    <w:rsid w:val="003C0525"/>
    <w:rsid w:val="003C059D"/>
    <w:rsid w:val="003C061D"/>
    <w:rsid w:val="003C0DBE"/>
    <w:rsid w:val="003C0E6E"/>
    <w:rsid w:val="003C0FCD"/>
    <w:rsid w:val="003C0FDE"/>
    <w:rsid w:val="003C107E"/>
    <w:rsid w:val="003C19FC"/>
    <w:rsid w:val="003C21F7"/>
    <w:rsid w:val="003C26CD"/>
    <w:rsid w:val="003C2750"/>
    <w:rsid w:val="003C28E3"/>
    <w:rsid w:val="003C2B50"/>
    <w:rsid w:val="003C2CB0"/>
    <w:rsid w:val="003C2F2A"/>
    <w:rsid w:val="003C3460"/>
    <w:rsid w:val="003C37F1"/>
    <w:rsid w:val="003C3DA5"/>
    <w:rsid w:val="003C3DBF"/>
    <w:rsid w:val="003C48D9"/>
    <w:rsid w:val="003C5DC6"/>
    <w:rsid w:val="003C5FF7"/>
    <w:rsid w:val="003D0333"/>
    <w:rsid w:val="003D0340"/>
    <w:rsid w:val="003D11F7"/>
    <w:rsid w:val="003D1E2D"/>
    <w:rsid w:val="003D1F8F"/>
    <w:rsid w:val="003D2EB3"/>
    <w:rsid w:val="003D2F67"/>
    <w:rsid w:val="003D30EF"/>
    <w:rsid w:val="003D35C3"/>
    <w:rsid w:val="003D3F0A"/>
    <w:rsid w:val="003D44F4"/>
    <w:rsid w:val="003D4839"/>
    <w:rsid w:val="003D48A8"/>
    <w:rsid w:val="003D4E62"/>
    <w:rsid w:val="003D4EC0"/>
    <w:rsid w:val="003D4F6B"/>
    <w:rsid w:val="003D4FEE"/>
    <w:rsid w:val="003D5014"/>
    <w:rsid w:val="003D599D"/>
    <w:rsid w:val="003D5A35"/>
    <w:rsid w:val="003D5DF6"/>
    <w:rsid w:val="003D613F"/>
    <w:rsid w:val="003D6601"/>
    <w:rsid w:val="003D6632"/>
    <w:rsid w:val="003D6D6A"/>
    <w:rsid w:val="003D7457"/>
    <w:rsid w:val="003D7781"/>
    <w:rsid w:val="003D7B0E"/>
    <w:rsid w:val="003D7E7D"/>
    <w:rsid w:val="003E08CB"/>
    <w:rsid w:val="003E09B3"/>
    <w:rsid w:val="003E0AFB"/>
    <w:rsid w:val="003E0D54"/>
    <w:rsid w:val="003E1275"/>
    <w:rsid w:val="003E14FC"/>
    <w:rsid w:val="003E19C7"/>
    <w:rsid w:val="003E1C13"/>
    <w:rsid w:val="003E1EF7"/>
    <w:rsid w:val="003E2D37"/>
    <w:rsid w:val="003E3911"/>
    <w:rsid w:val="003E4382"/>
    <w:rsid w:val="003E4A67"/>
    <w:rsid w:val="003E533E"/>
    <w:rsid w:val="003E5A63"/>
    <w:rsid w:val="003E5FFF"/>
    <w:rsid w:val="003E640F"/>
    <w:rsid w:val="003E6475"/>
    <w:rsid w:val="003E6EF1"/>
    <w:rsid w:val="003E6FA9"/>
    <w:rsid w:val="003E7CE2"/>
    <w:rsid w:val="003F0104"/>
    <w:rsid w:val="003F0713"/>
    <w:rsid w:val="003F083E"/>
    <w:rsid w:val="003F0D2B"/>
    <w:rsid w:val="003F109C"/>
    <w:rsid w:val="003F1C88"/>
    <w:rsid w:val="003F1DF2"/>
    <w:rsid w:val="003F2AB3"/>
    <w:rsid w:val="003F2D64"/>
    <w:rsid w:val="003F3365"/>
    <w:rsid w:val="003F33EC"/>
    <w:rsid w:val="003F39E9"/>
    <w:rsid w:val="003F3A57"/>
    <w:rsid w:val="003F40E4"/>
    <w:rsid w:val="003F415A"/>
    <w:rsid w:val="003F48B9"/>
    <w:rsid w:val="003F4A34"/>
    <w:rsid w:val="003F5028"/>
    <w:rsid w:val="003F5B57"/>
    <w:rsid w:val="003F603E"/>
    <w:rsid w:val="003F60E4"/>
    <w:rsid w:val="003F697D"/>
    <w:rsid w:val="003F6D4F"/>
    <w:rsid w:val="003F6EB4"/>
    <w:rsid w:val="003F6F67"/>
    <w:rsid w:val="003F732F"/>
    <w:rsid w:val="003F7AD7"/>
    <w:rsid w:val="004015E5"/>
    <w:rsid w:val="004016FD"/>
    <w:rsid w:val="00403341"/>
    <w:rsid w:val="00403F3B"/>
    <w:rsid w:val="00404092"/>
    <w:rsid w:val="004045CD"/>
    <w:rsid w:val="0040478E"/>
    <w:rsid w:val="00404C10"/>
    <w:rsid w:val="00404FCA"/>
    <w:rsid w:val="00405026"/>
    <w:rsid w:val="00405187"/>
    <w:rsid w:val="00405250"/>
    <w:rsid w:val="004052E3"/>
    <w:rsid w:val="00406455"/>
    <w:rsid w:val="00406B21"/>
    <w:rsid w:val="00406B4F"/>
    <w:rsid w:val="00407C66"/>
    <w:rsid w:val="00407CB5"/>
    <w:rsid w:val="00407F77"/>
    <w:rsid w:val="004105D4"/>
    <w:rsid w:val="00410B5B"/>
    <w:rsid w:val="00411F2B"/>
    <w:rsid w:val="00412C94"/>
    <w:rsid w:val="00413494"/>
    <w:rsid w:val="004135DF"/>
    <w:rsid w:val="00413A19"/>
    <w:rsid w:val="00413D2A"/>
    <w:rsid w:val="00413E46"/>
    <w:rsid w:val="00413EF8"/>
    <w:rsid w:val="00414863"/>
    <w:rsid w:val="00414B1B"/>
    <w:rsid w:val="00414C04"/>
    <w:rsid w:val="00414C64"/>
    <w:rsid w:val="00416322"/>
    <w:rsid w:val="004165DD"/>
    <w:rsid w:val="00416C5F"/>
    <w:rsid w:val="00416CBF"/>
    <w:rsid w:val="00417800"/>
    <w:rsid w:val="0041793C"/>
    <w:rsid w:val="00417C6B"/>
    <w:rsid w:val="00417F9E"/>
    <w:rsid w:val="004205AB"/>
    <w:rsid w:val="004205C9"/>
    <w:rsid w:val="00420B91"/>
    <w:rsid w:val="00420EC4"/>
    <w:rsid w:val="004210FD"/>
    <w:rsid w:val="0042177B"/>
    <w:rsid w:val="004218C7"/>
    <w:rsid w:val="00422593"/>
    <w:rsid w:val="004226A4"/>
    <w:rsid w:val="004226E6"/>
    <w:rsid w:val="004228AC"/>
    <w:rsid w:val="00422BAC"/>
    <w:rsid w:val="00422E67"/>
    <w:rsid w:val="00422E85"/>
    <w:rsid w:val="00423158"/>
    <w:rsid w:val="0042320F"/>
    <w:rsid w:val="004239CF"/>
    <w:rsid w:val="00424679"/>
    <w:rsid w:val="0042477C"/>
    <w:rsid w:val="00426CA8"/>
    <w:rsid w:val="00426F2B"/>
    <w:rsid w:val="00427325"/>
    <w:rsid w:val="0042747D"/>
    <w:rsid w:val="00427521"/>
    <w:rsid w:val="0042783A"/>
    <w:rsid w:val="0042788C"/>
    <w:rsid w:val="00427E5C"/>
    <w:rsid w:val="004309D5"/>
    <w:rsid w:val="00430D96"/>
    <w:rsid w:val="004310E1"/>
    <w:rsid w:val="0043127A"/>
    <w:rsid w:val="00431368"/>
    <w:rsid w:val="004314B3"/>
    <w:rsid w:val="004315D8"/>
    <w:rsid w:val="00431637"/>
    <w:rsid w:val="00432581"/>
    <w:rsid w:val="00432839"/>
    <w:rsid w:val="004329E4"/>
    <w:rsid w:val="00432EEB"/>
    <w:rsid w:val="00433044"/>
    <w:rsid w:val="004336F6"/>
    <w:rsid w:val="00433854"/>
    <w:rsid w:val="00433A97"/>
    <w:rsid w:val="004341A3"/>
    <w:rsid w:val="0043508C"/>
    <w:rsid w:val="00435203"/>
    <w:rsid w:val="00435D9B"/>
    <w:rsid w:val="00435F4B"/>
    <w:rsid w:val="00436A24"/>
    <w:rsid w:val="004370E7"/>
    <w:rsid w:val="00440758"/>
    <w:rsid w:val="00440798"/>
    <w:rsid w:val="00440AD5"/>
    <w:rsid w:val="00440D04"/>
    <w:rsid w:val="00440DD6"/>
    <w:rsid w:val="00441437"/>
    <w:rsid w:val="004416D3"/>
    <w:rsid w:val="00441710"/>
    <w:rsid w:val="00441C3F"/>
    <w:rsid w:val="004424A1"/>
    <w:rsid w:val="00442B82"/>
    <w:rsid w:val="00442E46"/>
    <w:rsid w:val="004434A7"/>
    <w:rsid w:val="00443815"/>
    <w:rsid w:val="00444484"/>
    <w:rsid w:val="00444674"/>
    <w:rsid w:val="00444BE6"/>
    <w:rsid w:val="0044549D"/>
    <w:rsid w:val="004456C9"/>
    <w:rsid w:val="004457B8"/>
    <w:rsid w:val="00445DC1"/>
    <w:rsid w:val="004460C3"/>
    <w:rsid w:val="0044654E"/>
    <w:rsid w:val="004465F9"/>
    <w:rsid w:val="00446B90"/>
    <w:rsid w:val="00446FA0"/>
    <w:rsid w:val="00447150"/>
    <w:rsid w:val="00447361"/>
    <w:rsid w:val="004475E8"/>
    <w:rsid w:val="0044772A"/>
    <w:rsid w:val="00447BDE"/>
    <w:rsid w:val="00450161"/>
    <w:rsid w:val="00450313"/>
    <w:rsid w:val="00450471"/>
    <w:rsid w:val="004505DF"/>
    <w:rsid w:val="004508CB"/>
    <w:rsid w:val="00450D40"/>
    <w:rsid w:val="00451193"/>
    <w:rsid w:val="00451ED1"/>
    <w:rsid w:val="00452478"/>
    <w:rsid w:val="0045254C"/>
    <w:rsid w:val="0045292F"/>
    <w:rsid w:val="00453075"/>
    <w:rsid w:val="004538B6"/>
    <w:rsid w:val="004540D0"/>
    <w:rsid w:val="00454CF9"/>
    <w:rsid w:val="00454D7B"/>
    <w:rsid w:val="004555DA"/>
    <w:rsid w:val="00455B0F"/>
    <w:rsid w:val="00455B75"/>
    <w:rsid w:val="00455DFE"/>
    <w:rsid w:val="00456284"/>
    <w:rsid w:val="004567F5"/>
    <w:rsid w:val="00456D47"/>
    <w:rsid w:val="00456F23"/>
    <w:rsid w:val="00457286"/>
    <w:rsid w:val="00460041"/>
    <w:rsid w:val="004600F9"/>
    <w:rsid w:val="00460A83"/>
    <w:rsid w:val="00460BBB"/>
    <w:rsid w:val="00460FB7"/>
    <w:rsid w:val="00461A81"/>
    <w:rsid w:val="00462C7C"/>
    <w:rsid w:val="00463A34"/>
    <w:rsid w:val="00463A46"/>
    <w:rsid w:val="00463AA2"/>
    <w:rsid w:val="00463D0F"/>
    <w:rsid w:val="0046456F"/>
    <w:rsid w:val="0046469C"/>
    <w:rsid w:val="00464759"/>
    <w:rsid w:val="00464A39"/>
    <w:rsid w:val="0046515E"/>
    <w:rsid w:val="00465663"/>
    <w:rsid w:val="00465DBE"/>
    <w:rsid w:val="004667EA"/>
    <w:rsid w:val="00466C9C"/>
    <w:rsid w:val="00466D95"/>
    <w:rsid w:val="00467429"/>
    <w:rsid w:val="0046743C"/>
    <w:rsid w:val="004675C9"/>
    <w:rsid w:val="0046761E"/>
    <w:rsid w:val="004701FC"/>
    <w:rsid w:val="004702EA"/>
    <w:rsid w:val="0047095E"/>
    <w:rsid w:val="00470E38"/>
    <w:rsid w:val="00471162"/>
    <w:rsid w:val="00471895"/>
    <w:rsid w:val="004720A7"/>
    <w:rsid w:val="0047260A"/>
    <w:rsid w:val="004727A8"/>
    <w:rsid w:val="00473A26"/>
    <w:rsid w:val="00473C61"/>
    <w:rsid w:val="00473E9C"/>
    <w:rsid w:val="00473F38"/>
    <w:rsid w:val="00474100"/>
    <w:rsid w:val="00474A51"/>
    <w:rsid w:val="00475201"/>
    <w:rsid w:val="00475464"/>
    <w:rsid w:val="0047571C"/>
    <w:rsid w:val="004758AF"/>
    <w:rsid w:val="0047632D"/>
    <w:rsid w:val="00476427"/>
    <w:rsid w:val="004766A7"/>
    <w:rsid w:val="00476D67"/>
    <w:rsid w:val="00476FE4"/>
    <w:rsid w:val="0047739F"/>
    <w:rsid w:val="00477573"/>
    <w:rsid w:val="004777B6"/>
    <w:rsid w:val="00477D2B"/>
    <w:rsid w:val="004807BB"/>
    <w:rsid w:val="0048088D"/>
    <w:rsid w:val="00480AB0"/>
    <w:rsid w:val="004811E5"/>
    <w:rsid w:val="00481258"/>
    <w:rsid w:val="0048179F"/>
    <w:rsid w:val="00482696"/>
    <w:rsid w:val="00482866"/>
    <w:rsid w:val="00482EFE"/>
    <w:rsid w:val="00483587"/>
    <w:rsid w:val="004835F4"/>
    <w:rsid w:val="00483CB2"/>
    <w:rsid w:val="00484406"/>
    <w:rsid w:val="004844BB"/>
    <w:rsid w:val="004855BF"/>
    <w:rsid w:val="00485645"/>
    <w:rsid w:val="004856B0"/>
    <w:rsid w:val="00485F38"/>
    <w:rsid w:val="00486048"/>
    <w:rsid w:val="0048654E"/>
    <w:rsid w:val="0048785C"/>
    <w:rsid w:val="004900AB"/>
    <w:rsid w:val="004901AF"/>
    <w:rsid w:val="004901D4"/>
    <w:rsid w:val="0049087B"/>
    <w:rsid w:val="00490BDA"/>
    <w:rsid w:val="00490C27"/>
    <w:rsid w:val="00490D19"/>
    <w:rsid w:val="00490E94"/>
    <w:rsid w:val="00491059"/>
    <w:rsid w:val="004911C5"/>
    <w:rsid w:val="00491549"/>
    <w:rsid w:val="00492051"/>
    <w:rsid w:val="0049240E"/>
    <w:rsid w:val="00492562"/>
    <w:rsid w:val="004926AE"/>
    <w:rsid w:val="00492D6D"/>
    <w:rsid w:val="00493306"/>
    <w:rsid w:val="00493864"/>
    <w:rsid w:val="004946B3"/>
    <w:rsid w:val="0049490E"/>
    <w:rsid w:val="00494A1D"/>
    <w:rsid w:val="00494AD4"/>
    <w:rsid w:val="00495397"/>
    <w:rsid w:val="004953B5"/>
    <w:rsid w:val="00496152"/>
    <w:rsid w:val="004965C8"/>
    <w:rsid w:val="00496E2A"/>
    <w:rsid w:val="004973CD"/>
    <w:rsid w:val="004A02E3"/>
    <w:rsid w:val="004A0A73"/>
    <w:rsid w:val="004A17AE"/>
    <w:rsid w:val="004A194C"/>
    <w:rsid w:val="004A19EF"/>
    <w:rsid w:val="004A23FF"/>
    <w:rsid w:val="004A28D5"/>
    <w:rsid w:val="004A2D44"/>
    <w:rsid w:val="004A3547"/>
    <w:rsid w:val="004A3DFD"/>
    <w:rsid w:val="004A3F26"/>
    <w:rsid w:val="004A4943"/>
    <w:rsid w:val="004A4F01"/>
    <w:rsid w:val="004A569A"/>
    <w:rsid w:val="004A682C"/>
    <w:rsid w:val="004A6C6F"/>
    <w:rsid w:val="004A7312"/>
    <w:rsid w:val="004A7D49"/>
    <w:rsid w:val="004A7E83"/>
    <w:rsid w:val="004B0685"/>
    <w:rsid w:val="004B0A3E"/>
    <w:rsid w:val="004B2413"/>
    <w:rsid w:val="004B266F"/>
    <w:rsid w:val="004B29D0"/>
    <w:rsid w:val="004B3133"/>
    <w:rsid w:val="004B3152"/>
    <w:rsid w:val="004B3B61"/>
    <w:rsid w:val="004B3DD9"/>
    <w:rsid w:val="004B3FF6"/>
    <w:rsid w:val="004B4283"/>
    <w:rsid w:val="004B462B"/>
    <w:rsid w:val="004B4738"/>
    <w:rsid w:val="004B4E94"/>
    <w:rsid w:val="004B5073"/>
    <w:rsid w:val="004B5991"/>
    <w:rsid w:val="004B6352"/>
    <w:rsid w:val="004B6459"/>
    <w:rsid w:val="004B6496"/>
    <w:rsid w:val="004C0036"/>
    <w:rsid w:val="004C063E"/>
    <w:rsid w:val="004C0C16"/>
    <w:rsid w:val="004C0D2E"/>
    <w:rsid w:val="004C19E8"/>
    <w:rsid w:val="004C1F94"/>
    <w:rsid w:val="004C2B79"/>
    <w:rsid w:val="004C2DBD"/>
    <w:rsid w:val="004C2EE4"/>
    <w:rsid w:val="004C33F1"/>
    <w:rsid w:val="004C3A81"/>
    <w:rsid w:val="004C3FE9"/>
    <w:rsid w:val="004C4409"/>
    <w:rsid w:val="004C44A1"/>
    <w:rsid w:val="004C57FF"/>
    <w:rsid w:val="004C6204"/>
    <w:rsid w:val="004C6635"/>
    <w:rsid w:val="004C6F0D"/>
    <w:rsid w:val="004C6F45"/>
    <w:rsid w:val="004C7362"/>
    <w:rsid w:val="004C756C"/>
    <w:rsid w:val="004C78B3"/>
    <w:rsid w:val="004C7A1F"/>
    <w:rsid w:val="004C7FE8"/>
    <w:rsid w:val="004D0088"/>
    <w:rsid w:val="004D0182"/>
    <w:rsid w:val="004D08F8"/>
    <w:rsid w:val="004D0A87"/>
    <w:rsid w:val="004D117E"/>
    <w:rsid w:val="004D12A5"/>
    <w:rsid w:val="004D1796"/>
    <w:rsid w:val="004D1905"/>
    <w:rsid w:val="004D1DA1"/>
    <w:rsid w:val="004D2370"/>
    <w:rsid w:val="004D2C07"/>
    <w:rsid w:val="004D2EE3"/>
    <w:rsid w:val="004D3A15"/>
    <w:rsid w:val="004D3B45"/>
    <w:rsid w:val="004D4220"/>
    <w:rsid w:val="004D5231"/>
    <w:rsid w:val="004D53F7"/>
    <w:rsid w:val="004D5CF2"/>
    <w:rsid w:val="004D73A9"/>
    <w:rsid w:val="004D75A2"/>
    <w:rsid w:val="004D7C3F"/>
    <w:rsid w:val="004D7E10"/>
    <w:rsid w:val="004D7EB4"/>
    <w:rsid w:val="004D7F22"/>
    <w:rsid w:val="004E07E1"/>
    <w:rsid w:val="004E0B17"/>
    <w:rsid w:val="004E0C3D"/>
    <w:rsid w:val="004E0DFF"/>
    <w:rsid w:val="004E0FCA"/>
    <w:rsid w:val="004E123A"/>
    <w:rsid w:val="004E1748"/>
    <w:rsid w:val="004E1806"/>
    <w:rsid w:val="004E1C0A"/>
    <w:rsid w:val="004E23C2"/>
    <w:rsid w:val="004E2A08"/>
    <w:rsid w:val="004E2DFD"/>
    <w:rsid w:val="004E3630"/>
    <w:rsid w:val="004E3669"/>
    <w:rsid w:val="004E43E9"/>
    <w:rsid w:val="004E49AE"/>
    <w:rsid w:val="004E4A0C"/>
    <w:rsid w:val="004E4A20"/>
    <w:rsid w:val="004E4A61"/>
    <w:rsid w:val="004E5361"/>
    <w:rsid w:val="004E54C4"/>
    <w:rsid w:val="004E57AC"/>
    <w:rsid w:val="004E5877"/>
    <w:rsid w:val="004E5AE4"/>
    <w:rsid w:val="004E5EBF"/>
    <w:rsid w:val="004E60BE"/>
    <w:rsid w:val="004E65DE"/>
    <w:rsid w:val="004E6648"/>
    <w:rsid w:val="004E6694"/>
    <w:rsid w:val="004E66D1"/>
    <w:rsid w:val="004E7591"/>
    <w:rsid w:val="004F0375"/>
    <w:rsid w:val="004F09BB"/>
    <w:rsid w:val="004F0BD2"/>
    <w:rsid w:val="004F11B9"/>
    <w:rsid w:val="004F169D"/>
    <w:rsid w:val="004F19C5"/>
    <w:rsid w:val="004F1A92"/>
    <w:rsid w:val="004F2481"/>
    <w:rsid w:val="004F2A85"/>
    <w:rsid w:val="004F34EA"/>
    <w:rsid w:val="004F3E47"/>
    <w:rsid w:val="004F3FA6"/>
    <w:rsid w:val="004F442B"/>
    <w:rsid w:val="004F4857"/>
    <w:rsid w:val="004F5112"/>
    <w:rsid w:val="004F53FA"/>
    <w:rsid w:val="004F5B1A"/>
    <w:rsid w:val="004F66F1"/>
    <w:rsid w:val="004F69CB"/>
    <w:rsid w:val="004F6C0F"/>
    <w:rsid w:val="004F6D66"/>
    <w:rsid w:val="004F6ED8"/>
    <w:rsid w:val="004F6F9E"/>
    <w:rsid w:val="004F73E0"/>
    <w:rsid w:val="004F7773"/>
    <w:rsid w:val="00500594"/>
    <w:rsid w:val="005014A3"/>
    <w:rsid w:val="0050168D"/>
    <w:rsid w:val="00501E55"/>
    <w:rsid w:val="00501FF9"/>
    <w:rsid w:val="0050237D"/>
    <w:rsid w:val="005025D6"/>
    <w:rsid w:val="00502AFE"/>
    <w:rsid w:val="00502CF7"/>
    <w:rsid w:val="00502FA1"/>
    <w:rsid w:val="00503296"/>
    <w:rsid w:val="00503B41"/>
    <w:rsid w:val="00503B92"/>
    <w:rsid w:val="00504249"/>
    <w:rsid w:val="005047A7"/>
    <w:rsid w:val="00504E9A"/>
    <w:rsid w:val="00505C08"/>
    <w:rsid w:val="00505ED3"/>
    <w:rsid w:val="00506F20"/>
    <w:rsid w:val="00506F76"/>
    <w:rsid w:val="00506F7F"/>
    <w:rsid w:val="00510273"/>
    <w:rsid w:val="00510983"/>
    <w:rsid w:val="00511143"/>
    <w:rsid w:val="0051189E"/>
    <w:rsid w:val="00511EFE"/>
    <w:rsid w:val="00511F99"/>
    <w:rsid w:val="00512361"/>
    <w:rsid w:val="00512421"/>
    <w:rsid w:val="00512E85"/>
    <w:rsid w:val="005136D1"/>
    <w:rsid w:val="005137D8"/>
    <w:rsid w:val="00513824"/>
    <w:rsid w:val="005139C4"/>
    <w:rsid w:val="00514509"/>
    <w:rsid w:val="00516492"/>
    <w:rsid w:val="00516619"/>
    <w:rsid w:val="005173C5"/>
    <w:rsid w:val="005174B2"/>
    <w:rsid w:val="00517ABB"/>
    <w:rsid w:val="00520259"/>
    <w:rsid w:val="005209C9"/>
    <w:rsid w:val="00520C32"/>
    <w:rsid w:val="00520FAE"/>
    <w:rsid w:val="00520FF6"/>
    <w:rsid w:val="00521606"/>
    <w:rsid w:val="00522327"/>
    <w:rsid w:val="00522A9B"/>
    <w:rsid w:val="00524535"/>
    <w:rsid w:val="005247E6"/>
    <w:rsid w:val="00524D39"/>
    <w:rsid w:val="00524E59"/>
    <w:rsid w:val="00525921"/>
    <w:rsid w:val="00525A48"/>
    <w:rsid w:val="00525F56"/>
    <w:rsid w:val="00526301"/>
    <w:rsid w:val="00526829"/>
    <w:rsid w:val="00526AB8"/>
    <w:rsid w:val="00526EBE"/>
    <w:rsid w:val="00526ED0"/>
    <w:rsid w:val="00527368"/>
    <w:rsid w:val="005305FA"/>
    <w:rsid w:val="00531046"/>
    <w:rsid w:val="0053146B"/>
    <w:rsid w:val="00531582"/>
    <w:rsid w:val="005319C4"/>
    <w:rsid w:val="00532897"/>
    <w:rsid w:val="00532BA1"/>
    <w:rsid w:val="00533886"/>
    <w:rsid w:val="005344EC"/>
    <w:rsid w:val="00534A3A"/>
    <w:rsid w:val="0053521D"/>
    <w:rsid w:val="00535240"/>
    <w:rsid w:val="00535BEF"/>
    <w:rsid w:val="0053688D"/>
    <w:rsid w:val="005369D4"/>
    <w:rsid w:val="00536B94"/>
    <w:rsid w:val="00536BB2"/>
    <w:rsid w:val="005377BE"/>
    <w:rsid w:val="005378E7"/>
    <w:rsid w:val="005402CE"/>
    <w:rsid w:val="005407AD"/>
    <w:rsid w:val="00540E1A"/>
    <w:rsid w:val="00541A97"/>
    <w:rsid w:val="00541EA3"/>
    <w:rsid w:val="00543135"/>
    <w:rsid w:val="00543602"/>
    <w:rsid w:val="00543662"/>
    <w:rsid w:val="005436DE"/>
    <w:rsid w:val="00543F04"/>
    <w:rsid w:val="00543F7A"/>
    <w:rsid w:val="0054409A"/>
    <w:rsid w:val="0054427D"/>
    <w:rsid w:val="00544C14"/>
    <w:rsid w:val="00544CEE"/>
    <w:rsid w:val="00545329"/>
    <w:rsid w:val="00545412"/>
    <w:rsid w:val="0054599E"/>
    <w:rsid w:val="0054600C"/>
    <w:rsid w:val="0054608F"/>
    <w:rsid w:val="00546493"/>
    <w:rsid w:val="0054658B"/>
    <w:rsid w:val="00546A22"/>
    <w:rsid w:val="005477D5"/>
    <w:rsid w:val="00550387"/>
    <w:rsid w:val="00550E16"/>
    <w:rsid w:val="00551044"/>
    <w:rsid w:val="0055121B"/>
    <w:rsid w:val="005515DF"/>
    <w:rsid w:val="00551694"/>
    <w:rsid w:val="005517FD"/>
    <w:rsid w:val="00552C40"/>
    <w:rsid w:val="0055356A"/>
    <w:rsid w:val="00553640"/>
    <w:rsid w:val="00553895"/>
    <w:rsid w:val="00553B04"/>
    <w:rsid w:val="00553F25"/>
    <w:rsid w:val="005542A6"/>
    <w:rsid w:val="0055507D"/>
    <w:rsid w:val="005554FD"/>
    <w:rsid w:val="00555767"/>
    <w:rsid w:val="00556BB7"/>
    <w:rsid w:val="00556CDF"/>
    <w:rsid w:val="00556D4D"/>
    <w:rsid w:val="00557E51"/>
    <w:rsid w:val="005606AA"/>
    <w:rsid w:val="0056118F"/>
    <w:rsid w:val="005614FB"/>
    <w:rsid w:val="0056157C"/>
    <w:rsid w:val="00561925"/>
    <w:rsid w:val="00561B70"/>
    <w:rsid w:val="00561E3E"/>
    <w:rsid w:val="00562208"/>
    <w:rsid w:val="005628A2"/>
    <w:rsid w:val="005628CA"/>
    <w:rsid w:val="00563090"/>
    <w:rsid w:val="00563227"/>
    <w:rsid w:val="00563DAA"/>
    <w:rsid w:val="00563F03"/>
    <w:rsid w:val="00564097"/>
    <w:rsid w:val="00564634"/>
    <w:rsid w:val="00564EDC"/>
    <w:rsid w:val="00565611"/>
    <w:rsid w:val="00565CBA"/>
    <w:rsid w:val="00565EB4"/>
    <w:rsid w:val="005662B1"/>
    <w:rsid w:val="0056642F"/>
    <w:rsid w:val="005665E2"/>
    <w:rsid w:val="0056688A"/>
    <w:rsid w:val="00566AFA"/>
    <w:rsid w:val="00566BD6"/>
    <w:rsid w:val="00566DC2"/>
    <w:rsid w:val="0056759F"/>
    <w:rsid w:val="005675B1"/>
    <w:rsid w:val="00570132"/>
    <w:rsid w:val="00570A2C"/>
    <w:rsid w:val="00570CCA"/>
    <w:rsid w:val="005711AD"/>
    <w:rsid w:val="005716E0"/>
    <w:rsid w:val="0057281A"/>
    <w:rsid w:val="005735A7"/>
    <w:rsid w:val="00573965"/>
    <w:rsid w:val="00573A7C"/>
    <w:rsid w:val="005743FD"/>
    <w:rsid w:val="00574752"/>
    <w:rsid w:val="005748B6"/>
    <w:rsid w:val="00574A48"/>
    <w:rsid w:val="00574CE9"/>
    <w:rsid w:val="00574DD2"/>
    <w:rsid w:val="0057539B"/>
    <w:rsid w:val="0057547B"/>
    <w:rsid w:val="00575C0E"/>
    <w:rsid w:val="005760EE"/>
    <w:rsid w:val="00576179"/>
    <w:rsid w:val="00576400"/>
    <w:rsid w:val="00576509"/>
    <w:rsid w:val="00576E64"/>
    <w:rsid w:val="005772BD"/>
    <w:rsid w:val="00577427"/>
    <w:rsid w:val="00577A53"/>
    <w:rsid w:val="00580642"/>
    <w:rsid w:val="0058069A"/>
    <w:rsid w:val="00580DE3"/>
    <w:rsid w:val="00580E67"/>
    <w:rsid w:val="00580EE9"/>
    <w:rsid w:val="00581813"/>
    <w:rsid w:val="005833B8"/>
    <w:rsid w:val="0058372A"/>
    <w:rsid w:val="00583BE6"/>
    <w:rsid w:val="00583D7F"/>
    <w:rsid w:val="00583DA8"/>
    <w:rsid w:val="005844C7"/>
    <w:rsid w:val="0058455B"/>
    <w:rsid w:val="00584A92"/>
    <w:rsid w:val="00584D12"/>
    <w:rsid w:val="00585134"/>
    <w:rsid w:val="005852D3"/>
    <w:rsid w:val="0058576A"/>
    <w:rsid w:val="00585783"/>
    <w:rsid w:val="005863BB"/>
    <w:rsid w:val="005866A3"/>
    <w:rsid w:val="005869EE"/>
    <w:rsid w:val="00586F42"/>
    <w:rsid w:val="00590206"/>
    <w:rsid w:val="0059083D"/>
    <w:rsid w:val="0059090D"/>
    <w:rsid w:val="005909A7"/>
    <w:rsid w:val="00590BE4"/>
    <w:rsid w:val="00590C30"/>
    <w:rsid w:val="005915B3"/>
    <w:rsid w:val="005926AE"/>
    <w:rsid w:val="005927DE"/>
    <w:rsid w:val="00593835"/>
    <w:rsid w:val="00594032"/>
    <w:rsid w:val="0059496C"/>
    <w:rsid w:val="00594F6A"/>
    <w:rsid w:val="00595283"/>
    <w:rsid w:val="00595446"/>
    <w:rsid w:val="005974C4"/>
    <w:rsid w:val="005A0302"/>
    <w:rsid w:val="005A0533"/>
    <w:rsid w:val="005A1603"/>
    <w:rsid w:val="005A1913"/>
    <w:rsid w:val="005A25DD"/>
    <w:rsid w:val="005A30E0"/>
    <w:rsid w:val="005A3184"/>
    <w:rsid w:val="005A32D2"/>
    <w:rsid w:val="005A3CF8"/>
    <w:rsid w:val="005A4022"/>
    <w:rsid w:val="005A4515"/>
    <w:rsid w:val="005A46DA"/>
    <w:rsid w:val="005A4B90"/>
    <w:rsid w:val="005A4C6B"/>
    <w:rsid w:val="005A506C"/>
    <w:rsid w:val="005A536C"/>
    <w:rsid w:val="005A5E3D"/>
    <w:rsid w:val="005A5FB8"/>
    <w:rsid w:val="005A624D"/>
    <w:rsid w:val="005A62DA"/>
    <w:rsid w:val="005A65AF"/>
    <w:rsid w:val="005A6F95"/>
    <w:rsid w:val="005A7681"/>
    <w:rsid w:val="005A7727"/>
    <w:rsid w:val="005A7814"/>
    <w:rsid w:val="005A78C8"/>
    <w:rsid w:val="005A7ADA"/>
    <w:rsid w:val="005B063D"/>
    <w:rsid w:val="005B0900"/>
    <w:rsid w:val="005B0DA1"/>
    <w:rsid w:val="005B10F9"/>
    <w:rsid w:val="005B1956"/>
    <w:rsid w:val="005B3710"/>
    <w:rsid w:val="005B377D"/>
    <w:rsid w:val="005B3B0A"/>
    <w:rsid w:val="005B3CA4"/>
    <w:rsid w:val="005B3D10"/>
    <w:rsid w:val="005B3F72"/>
    <w:rsid w:val="005B49A3"/>
    <w:rsid w:val="005B54A3"/>
    <w:rsid w:val="005B6275"/>
    <w:rsid w:val="005B6634"/>
    <w:rsid w:val="005B6676"/>
    <w:rsid w:val="005B6776"/>
    <w:rsid w:val="005B6A8B"/>
    <w:rsid w:val="005B713E"/>
    <w:rsid w:val="005B7BF2"/>
    <w:rsid w:val="005B7FB7"/>
    <w:rsid w:val="005C1F3D"/>
    <w:rsid w:val="005C2331"/>
    <w:rsid w:val="005C2430"/>
    <w:rsid w:val="005C2C81"/>
    <w:rsid w:val="005C317E"/>
    <w:rsid w:val="005C3745"/>
    <w:rsid w:val="005C4773"/>
    <w:rsid w:val="005C494F"/>
    <w:rsid w:val="005C55AE"/>
    <w:rsid w:val="005C60B5"/>
    <w:rsid w:val="005C6526"/>
    <w:rsid w:val="005C66C3"/>
    <w:rsid w:val="005C764C"/>
    <w:rsid w:val="005C766F"/>
    <w:rsid w:val="005C7684"/>
    <w:rsid w:val="005C7D41"/>
    <w:rsid w:val="005D0251"/>
    <w:rsid w:val="005D0273"/>
    <w:rsid w:val="005D0572"/>
    <w:rsid w:val="005D0EE7"/>
    <w:rsid w:val="005D11B3"/>
    <w:rsid w:val="005D144A"/>
    <w:rsid w:val="005D158C"/>
    <w:rsid w:val="005D1733"/>
    <w:rsid w:val="005D1D4B"/>
    <w:rsid w:val="005D2D58"/>
    <w:rsid w:val="005D2FAD"/>
    <w:rsid w:val="005D3D92"/>
    <w:rsid w:val="005D433D"/>
    <w:rsid w:val="005D5593"/>
    <w:rsid w:val="005D5EB3"/>
    <w:rsid w:val="005D67F7"/>
    <w:rsid w:val="005D7B4B"/>
    <w:rsid w:val="005E0AA6"/>
    <w:rsid w:val="005E0BD9"/>
    <w:rsid w:val="005E0F2E"/>
    <w:rsid w:val="005E1AA3"/>
    <w:rsid w:val="005E1C99"/>
    <w:rsid w:val="005E26A2"/>
    <w:rsid w:val="005E2B62"/>
    <w:rsid w:val="005E2B7A"/>
    <w:rsid w:val="005E2CD1"/>
    <w:rsid w:val="005E327B"/>
    <w:rsid w:val="005E3792"/>
    <w:rsid w:val="005E3FF0"/>
    <w:rsid w:val="005E46DD"/>
    <w:rsid w:val="005E4829"/>
    <w:rsid w:val="005E4B2C"/>
    <w:rsid w:val="005E4C9F"/>
    <w:rsid w:val="005E5033"/>
    <w:rsid w:val="005E5391"/>
    <w:rsid w:val="005E5692"/>
    <w:rsid w:val="005E594E"/>
    <w:rsid w:val="005E5C7E"/>
    <w:rsid w:val="005E620B"/>
    <w:rsid w:val="005E6B43"/>
    <w:rsid w:val="005E6F65"/>
    <w:rsid w:val="005E6FEF"/>
    <w:rsid w:val="005E7022"/>
    <w:rsid w:val="005E78FF"/>
    <w:rsid w:val="005E7F6B"/>
    <w:rsid w:val="005F0534"/>
    <w:rsid w:val="005F127E"/>
    <w:rsid w:val="005F1637"/>
    <w:rsid w:val="005F1BD3"/>
    <w:rsid w:val="005F1BDB"/>
    <w:rsid w:val="005F1CE9"/>
    <w:rsid w:val="005F2145"/>
    <w:rsid w:val="005F23CD"/>
    <w:rsid w:val="005F35E8"/>
    <w:rsid w:val="005F3CEF"/>
    <w:rsid w:val="005F4323"/>
    <w:rsid w:val="005F4616"/>
    <w:rsid w:val="005F4EC6"/>
    <w:rsid w:val="005F53EE"/>
    <w:rsid w:val="005F5534"/>
    <w:rsid w:val="005F55EB"/>
    <w:rsid w:val="005F5B97"/>
    <w:rsid w:val="005F6CE1"/>
    <w:rsid w:val="005F6DD9"/>
    <w:rsid w:val="005F79B2"/>
    <w:rsid w:val="005F79CB"/>
    <w:rsid w:val="005F7DA4"/>
    <w:rsid w:val="006006CE"/>
    <w:rsid w:val="00600A0A"/>
    <w:rsid w:val="0060147E"/>
    <w:rsid w:val="00601867"/>
    <w:rsid w:val="00601B32"/>
    <w:rsid w:val="006029EA"/>
    <w:rsid w:val="00602E5B"/>
    <w:rsid w:val="006036F8"/>
    <w:rsid w:val="006038B0"/>
    <w:rsid w:val="006038E2"/>
    <w:rsid w:val="00603CD4"/>
    <w:rsid w:val="0060482D"/>
    <w:rsid w:val="00604C62"/>
    <w:rsid w:val="00604E04"/>
    <w:rsid w:val="006057C2"/>
    <w:rsid w:val="00605C3C"/>
    <w:rsid w:val="00606508"/>
    <w:rsid w:val="006067B8"/>
    <w:rsid w:val="00606967"/>
    <w:rsid w:val="00606C65"/>
    <w:rsid w:val="0060708E"/>
    <w:rsid w:val="0060761D"/>
    <w:rsid w:val="00607730"/>
    <w:rsid w:val="006078F6"/>
    <w:rsid w:val="00607ECB"/>
    <w:rsid w:val="0061109A"/>
    <w:rsid w:val="00611409"/>
    <w:rsid w:val="0061247E"/>
    <w:rsid w:val="006126B2"/>
    <w:rsid w:val="006127DE"/>
    <w:rsid w:val="00612960"/>
    <w:rsid w:val="00613319"/>
    <w:rsid w:val="00613601"/>
    <w:rsid w:val="00613877"/>
    <w:rsid w:val="00613D02"/>
    <w:rsid w:val="00613E2D"/>
    <w:rsid w:val="00614892"/>
    <w:rsid w:val="006148BE"/>
    <w:rsid w:val="00614C6A"/>
    <w:rsid w:val="006155A2"/>
    <w:rsid w:val="00615905"/>
    <w:rsid w:val="00615F24"/>
    <w:rsid w:val="006164D2"/>
    <w:rsid w:val="00616665"/>
    <w:rsid w:val="006207C4"/>
    <w:rsid w:val="006212DE"/>
    <w:rsid w:val="00621848"/>
    <w:rsid w:val="00621E1D"/>
    <w:rsid w:val="0062227E"/>
    <w:rsid w:val="006224FA"/>
    <w:rsid w:val="00622585"/>
    <w:rsid w:val="006231BE"/>
    <w:rsid w:val="006231F0"/>
    <w:rsid w:val="0062399A"/>
    <w:rsid w:val="00623C21"/>
    <w:rsid w:val="006245B1"/>
    <w:rsid w:val="00624B45"/>
    <w:rsid w:val="00625274"/>
    <w:rsid w:val="006254A1"/>
    <w:rsid w:val="00625506"/>
    <w:rsid w:val="0062581D"/>
    <w:rsid w:val="006260EB"/>
    <w:rsid w:val="00626E39"/>
    <w:rsid w:val="00626F2D"/>
    <w:rsid w:val="00626FFA"/>
    <w:rsid w:val="0062772F"/>
    <w:rsid w:val="00627928"/>
    <w:rsid w:val="00627F7C"/>
    <w:rsid w:val="006301E9"/>
    <w:rsid w:val="00630628"/>
    <w:rsid w:val="006306AB"/>
    <w:rsid w:val="00631C74"/>
    <w:rsid w:val="00631F5C"/>
    <w:rsid w:val="006320E6"/>
    <w:rsid w:val="00632C5C"/>
    <w:rsid w:val="006345C9"/>
    <w:rsid w:val="00634BA6"/>
    <w:rsid w:val="00634CEE"/>
    <w:rsid w:val="00634DB5"/>
    <w:rsid w:val="0063551A"/>
    <w:rsid w:val="00636525"/>
    <w:rsid w:val="0063680F"/>
    <w:rsid w:val="00636B0A"/>
    <w:rsid w:val="00636BC9"/>
    <w:rsid w:val="006378FB"/>
    <w:rsid w:val="00637DC4"/>
    <w:rsid w:val="00640177"/>
    <w:rsid w:val="006401A3"/>
    <w:rsid w:val="00640624"/>
    <w:rsid w:val="006406DD"/>
    <w:rsid w:val="00640A98"/>
    <w:rsid w:val="0064161F"/>
    <w:rsid w:val="00643668"/>
    <w:rsid w:val="006445E7"/>
    <w:rsid w:val="00644D5F"/>
    <w:rsid w:val="00645374"/>
    <w:rsid w:val="006458DA"/>
    <w:rsid w:val="00646494"/>
    <w:rsid w:val="00646988"/>
    <w:rsid w:val="00646D06"/>
    <w:rsid w:val="00646D70"/>
    <w:rsid w:val="00647279"/>
    <w:rsid w:val="00647A17"/>
    <w:rsid w:val="0065110C"/>
    <w:rsid w:val="006519C4"/>
    <w:rsid w:val="00651E10"/>
    <w:rsid w:val="006520A6"/>
    <w:rsid w:val="00652371"/>
    <w:rsid w:val="00652705"/>
    <w:rsid w:val="006530B3"/>
    <w:rsid w:val="00653A2C"/>
    <w:rsid w:val="00653B0C"/>
    <w:rsid w:val="006541C9"/>
    <w:rsid w:val="00655D86"/>
    <w:rsid w:val="00657126"/>
    <w:rsid w:val="00657ADA"/>
    <w:rsid w:val="00660106"/>
    <w:rsid w:val="0066140F"/>
    <w:rsid w:val="00661B29"/>
    <w:rsid w:val="0066226C"/>
    <w:rsid w:val="0066270C"/>
    <w:rsid w:val="00662853"/>
    <w:rsid w:val="00662D53"/>
    <w:rsid w:val="00663A8A"/>
    <w:rsid w:val="00663C55"/>
    <w:rsid w:val="0066426F"/>
    <w:rsid w:val="0066444D"/>
    <w:rsid w:val="00665159"/>
    <w:rsid w:val="006654D4"/>
    <w:rsid w:val="0066595A"/>
    <w:rsid w:val="00665F3B"/>
    <w:rsid w:val="00666086"/>
    <w:rsid w:val="0066693B"/>
    <w:rsid w:val="006673D5"/>
    <w:rsid w:val="006679F5"/>
    <w:rsid w:val="00670D79"/>
    <w:rsid w:val="00670E4F"/>
    <w:rsid w:val="0067104C"/>
    <w:rsid w:val="00671787"/>
    <w:rsid w:val="00671863"/>
    <w:rsid w:val="0067189A"/>
    <w:rsid w:val="00671966"/>
    <w:rsid w:val="00671AAD"/>
    <w:rsid w:val="00672F83"/>
    <w:rsid w:val="006730E3"/>
    <w:rsid w:val="00673D60"/>
    <w:rsid w:val="00673E07"/>
    <w:rsid w:val="0067411A"/>
    <w:rsid w:val="00674208"/>
    <w:rsid w:val="00674383"/>
    <w:rsid w:val="00674669"/>
    <w:rsid w:val="00674C8A"/>
    <w:rsid w:val="00674E14"/>
    <w:rsid w:val="00675B0B"/>
    <w:rsid w:val="00675CF2"/>
    <w:rsid w:val="006765EE"/>
    <w:rsid w:val="00676AFD"/>
    <w:rsid w:val="00676B05"/>
    <w:rsid w:val="00676CD6"/>
    <w:rsid w:val="006772D0"/>
    <w:rsid w:val="0067737A"/>
    <w:rsid w:val="006773ED"/>
    <w:rsid w:val="006777A8"/>
    <w:rsid w:val="00677DAF"/>
    <w:rsid w:val="00677EDD"/>
    <w:rsid w:val="006801EE"/>
    <w:rsid w:val="006811AE"/>
    <w:rsid w:val="006816C7"/>
    <w:rsid w:val="00681A02"/>
    <w:rsid w:val="00681B03"/>
    <w:rsid w:val="00682431"/>
    <w:rsid w:val="006827F0"/>
    <w:rsid w:val="00682E54"/>
    <w:rsid w:val="006831BA"/>
    <w:rsid w:val="0068337F"/>
    <w:rsid w:val="0068353C"/>
    <w:rsid w:val="006838CD"/>
    <w:rsid w:val="006841EB"/>
    <w:rsid w:val="0068467F"/>
    <w:rsid w:val="00684D94"/>
    <w:rsid w:val="00684F96"/>
    <w:rsid w:val="006851E3"/>
    <w:rsid w:val="00685EF2"/>
    <w:rsid w:val="0068650E"/>
    <w:rsid w:val="00686844"/>
    <w:rsid w:val="00686897"/>
    <w:rsid w:val="00686BCF"/>
    <w:rsid w:val="00687138"/>
    <w:rsid w:val="006873AB"/>
    <w:rsid w:val="00687AEE"/>
    <w:rsid w:val="0069025E"/>
    <w:rsid w:val="00690CDD"/>
    <w:rsid w:val="00691226"/>
    <w:rsid w:val="00691814"/>
    <w:rsid w:val="0069193C"/>
    <w:rsid w:val="00691DFA"/>
    <w:rsid w:val="00692E9C"/>
    <w:rsid w:val="00692EC0"/>
    <w:rsid w:val="00693AAD"/>
    <w:rsid w:val="00693DED"/>
    <w:rsid w:val="0069420D"/>
    <w:rsid w:val="00694752"/>
    <w:rsid w:val="00694E94"/>
    <w:rsid w:val="006950B7"/>
    <w:rsid w:val="006951FA"/>
    <w:rsid w:val="0069563D"/>
    <w:rsid w:val="00695CC7"/>
    <w:rsid w:val="00696495"/>
    <w:rsid w:val="006970FA"/>
    <w:rsid w:val="006973B6"/>
    <w:rsid w:val="00697E6B"/>
    <w:rsid w:val="006A01E7"/>
    <w:rsid w:val="006A0D6A"/>
    <w:rsid w:val="006A251D"/>
    <w:rsid w:val="006A2F4D"/>
    <w:rsid w:val="006A335D"/>
    <w:rsid w:val="006A33F6"/>
    <w:rsid w:val="006A3576"/>
    <w:rsid w:val="006A3C90"/>
    <w:rsid w:val="006A3CB7"/>
    <w:rsid w:val="006A3E90"/>
    <w:rsid w:val="006A419A"/>
    <w:rsid w:val="006A4925"/>
    <w:rsid w:val="006A4EBF"/>
    <w:rsid w:val="006A5C9E"/>
    <w:rsid w:val="006A5E11"/>
    <w:rsid w:val="006A5E24"/>
    <w:rsid w:val="006A624A"/>
    <w:rsid w:val="006A62BC"/>
    <w:rsid w:val="006A6979"/>
    <w:rsid w:val="006A6B5E"/>
    <w:rsid w:val="006A6D94"/>
    <w:rsid w:val="006A770F"/>
    <w:rsid w:val="006A7F77"/>
    <w:rsid w:val="006B0304"/>
    <w:rsid w:val="006B0322"/>
    <w:rsid w:val="006B0ADA"/>
    <w:rsid w:val="006B1A96"/>
    <w:rsid w:val="006B2075"/>
    <w:rsid w:val="006B27C0"/>
    <w:rsid w:val="006B2984"/>
    <w:rsid w:val="006B2C94"/>
    <w:rsid w:val="006B2F4D"/>
    <w:rsid w:val="006B4040"/>
    <w:rsid w:val="006B4333"/>
    <w:rsid w:val="006B48BD"/>
    <w:rsid w:val="006B492A"/>
    <w:rsid w:val="006B4B46"/>
    <w:rsid w:val="006B53AC"/>
    <w:rsid w:val="006B56F9"/>
    <w:rsid w:val="006B5947"/>
    <w:rsid w:val="006B600F"/>
    <w:rsid w:val="006B647E"/>
    <w:rsid w:val="006B6F74"/>
    <w:rsid w:val="006B7577"/>
    <w:rsid w:val="006B776F"/>
    <w:rsid w:val="006B791B"/>
    <w:rsid w:val="006C0A44"/>
    <w:rsid w:val="006C0B7E"/>
    <w:rsid w:val="006C0BB9"/>
    <w:rsid w:val="006C0E2B"/>
    <w:rsid w:val="006C1A6F"/>
    <w:rsid w:val="006C1B95"/>
    <w:rsid w:val="006C2204"/>
    <w:rsid w:val="006C2623"/>
    <w:rsid w:val="006C3373"/>
    <w:rsid w:val="006C3542"/>
    <w:rsid w:val="006C3FAE"/>
    <w:rsid w:val="006C493C"/>
    <w:rsid w:val="006C4FF3"/>
    <w:rsid w:val="006C5CF8"/>
    <w:rsid w:val="006C6258"/>
    <w:rsid w:val="006C64EE"/>
    <w:rsid w:val="006C6B8E"/>
    <w:rsid w:val="006C782D"/>
    <w:rsid w:val="006C7BDC"/>
    <w:rsid w:val="006D0457"/>
    <w:rsid w:val="006D084C"/>
    <w:rsid w:val="006D0D8E"/>
    <w:rsid w:val="006D1B93"/>
    <w:rsid w:val="006D2E06"/>
    <w:rsid w:val="006D321C"/>
    <w:rsid w:val="006D3943"/>
    <w:rsid w:val="006D3C80"/>
    <w:rsid w:val="006D3D79"/>
    <w:rsid w:val="006D49E2"/>
    <w:rsid w:val="006D56B3"/>
    <w:rsid w:val="006D5B21"/>
    <w:rsid w:val="006D5B39"/>
    <w:rsid w:val="006D5E9A"/>
    <w:rsid w:val="006D6210"/>
    <w:rsid w:val="006D6632"/>
    <w:rsid w:val="006D6766"/>
    <w:rsid w:val="006D6A16"/>
    <w:rsid w:val="006D7295"/>
    <w:rsid w:val="006D7444"/>
    <w:rsid w:val="006D7492"/>
    <w:rsid w:val="006D7D06"/>
    <w:rsid w:val="006E043F"/>
    <w:rsid w:val="006E052D"/>
    <w:rsid w:val="006E0EDC"/>
    <w:rsid w:val="006E166D"/>
    <w:rsid w:val="006E1926"/>
    <w:rsid w:val="006E1AEB"/>
    <w:rsid w:val="006E1C29"/>
    <w:rsid w:val="006E43EE"/>
    <w:rsid w:val="006E48B4"/>
    <w:rsid w:val="006E4CB8"/>
    <w:rsid w:val="006E4D64"/>
    <w:rsid w:val="006E4DF6"/>
    <w:rsid w:val="006E50F9"/>
    <w:rsid w:val="006E577B"/>
    <w:rsid w:val="006E6158"/>
    <w:rsid w:val="006E6363"/>
    <w:rsid w:val="006E69AB"/>
    <w:rsid w:val="006E6B4E"/>
    <w:rsid w:val="006E6BC2"/>
    <w:rsid w:val="006E6D1F"/>
    <w:rsid w:val="006E6DA7"/>
    <w:rsid w:val="006E70A7"/>
    <w:rsid w:val="006E788E"/>
    <w:rsid w:val="006E7DE9"/>
    <w:rsid w:val="006F0711"/>
    <w:rsid w:val="006F0865"/>
    <w:rsid w:val="006F0986"/>
    <w:rsid w:val="006F0A01"/>
    <w:rsid w:val="006F127D"/>
    <w:rsid w:val="006F1765"/>
    <w:rsid w:val="006F29E9"/>
    <w:rsid w:val="006F2EDA"/>
    <w:rsid w:val="006F32AF"/>
    <w:rsid w:val="006F34BF"/>
    <w:rsid w:val="006F367F"/>
    <w:rsid w:val="006F36FF"/>
    <w:rsid w:val="006F3817"/>
    <w:rsid w:val="006F384C"/>
    <w:rsid w:val="006F3CF8"/>
    <w:rsid w:val="006F413F"/>
    <w:rsid w:val="006F4DE0"/>
    <w:rsid w:val="006F4E98"/>
    <w:rsid w:val="006F5719"/>
    <w:rsid w:val="006F5978"/>
    <w:rsid w:val="006F667E"/>
    <w:rsid w:val="006F66F3"/>
    <w:rsid w:val="006F6918"/>
    <w:rsid w:val="006F7350"/>
    <w:rsid w:val="006F75E7"/>
    <w:rsid w:val="006F7836"/>
    <w:rsid w:val="00700903"/>
    <w:rsid w:val="00700A74"/>
    <w:rsid w:val="00701111"/>
    <w:rsid w:val="0070138C"/>
    <w:rsid w:val="00701704"/>
    <w:rsid w:val="00701DA3"/>
    <w:rsid w:val="0070210C"/>
    <w:rsid w:val="007021EC"/>
    <w:rsid w:val="0070250B"/>
    <w:rsid w:val="007027EC"/>
    <w:rsid w:val="00702FEA"/>
    <w:rsid w:val="0070314E"/>
    <w:rsid w:val="0070323A"/>
    <w:rsid w:val="00703248"/>
    <w:rsid w:val="007033CE"/>
    <w:rsid w:val="007034E0"/>
    <w:rsid w:val="00703895"/>
    <w:rsid w:val="007039E9"/>
    <w:rsid w:val="00703EA5"/>
    <w:rsid w:val="007040C2"/>
    <w:rsid w:val="0070436A"/>
    <w:rsid w:val="00704445"/>
    <w:rsid w:val="00704899"/>
    <w:rsid w:val="00704CF6"/>
    <w:rsid w:val="00705025"/>
    <w:rsid w:val="00705312"/>
    <w:rsid w:val="00705383"/>
    <w:rsid w:val="00705F8D"/>
    <w:rsid w:val="007061B6"/>
    <w:rsid w:val="007068BF"/>
    <w:rsid w:val="0070773F"/>
    <w:rsid w:val="00707CE6"/>
    <w:rsid w:val="00707EC1"/>
    <w:rsid w:val="007106F0"/>
    <w:rsid w:val="007113B6"/>
    <w:rsid w:val="0071161A"/>
    <w:rsid w:val="00711794"/>
    <w:rsid w:val="00711E54"/>
    <w:rsid w:val="0071211B"/>
    <w:rsid w:val="007126BD"/>
    <w:rsid w:val="007127CF"/>
    <w:rsid w:val="0071288E"/>
    <w:rsid w:val="00713260"/>
    <w:rsid w:val="0071356F"/>
    <w:rsid w:val="0071390D"/>
    <w:rsid w:val="00713925"/>
    <w:rsid w:val="00713934"/>
    <w:rsid w:val="00713DD4"/>
    <w:rsid w:val="00714026"/>
    <w:rsid w:val="00714958"/>
    <w:rsid w:val="007149B1"/>
    <w:rsid w:val="00714F0E"/>
    <w:rsid w:val="00715C43"/>
    <w:rsid w:val="00716A64"/>
    <w:rsid w:val="00716B08"/>
    <w:rsid w:val="007172A4"/>
    <w:rsid w:val="0071734F"/>
    <w:rsid w:val="0071763A"/>
    <w:rsid w:val="00717700"/>
    <w:rsid w:val="007177C0"/>
    <w:rsid w:val="007177C4"/>
    <w:rsid w:val="00717935"/>
    <w:rsid w:val="00717B21"/>
    <w:rsid w:val="00717D39"/>
    <w:rsid w:val="007202FD"/>
    <w:rsid w:val="00720D98"/>
    <w:rsid w:val="00721425"/>
    <w:rsid w:val="00721C06"/>
    <w:rsid w:val="00722F93"/>
    <w:rsid w:val="0072389F"/>
    <w:rsid w:val="007238AD"/>
    <w:rsid w:val="00723D06"/>
    <w:rsid w:val="00723D3B"/>
    <w:rsid w:val="0072425E"/>
    <w:rsid w:val="0072451C"/>
    <w:rsid w:val="00724C42"/>
    <w:rsid w:val="00726284"/>
    <w:rsid w:val="007266F6"/>
    <w:rsid w:val="00727613"/>
    <w:rsid w:val="00727B92"/>
    <w:rsid w:val="00727BF3"/>
    <w:rsid w:val="00727C44"/>
    <w:rsid w:val="007301A6"/>
    <w:rsid w:val="00730340"/>
    <w:rsid w:val="0073064A"/>
    <w:rsid w:val="0073067F"/>
    <w:rsid w:val="00730EFB"/>
    <w:rsid w:val="00730FA4"/>
    <w:rsid w:val="0073177D"/>
    <w:rsid w:val="00732E48"/>
    <w:rsid w:val="0073356B"/>
    <w:rsid w:val="007342A5"/>
    <w:rsid w:val="007347D0"/>
    <w:rsid w:val="00734873"/>
    <w:rsid w:val="00734A9F"/>
    <w:rsid w:val="00734D5A"/>
    <w:rsid w:val="00734DBE"/>
    <w:rsid w:val="007352D8"/>
    <w:rsid w:val="00735558"/>
    <w:rsid w:val="0073576A"/>
    <w:rsid w:val="00735FE4"/>
    <w:rsid w:val="007360D4"/>
    <w:rsid w:val="00736496"/>
    <w:rsid w:val="007365B8"/>
    <w:rsid w:val="00736A1E"/>
    <w:rsid w:val="00736A98"/>
    <w:rsid w:val="00736FFB"/>
    <w:rsid w:val="0073713B"/>
    <w:rsid w:val="00737718"/>
    <w:rsid w:val="007378CC"/>
    <w:rsid w:val="00740078"/>
    <w:rsid w:val="007400AB"/>
    <w:rsid w:val="0074043E"/>
    <w:rsid w:val="0074117C"/>
    <w:rsid w:val="00741FDC"/>
    <w:rsid w:val="00742905"/>
    <w:rsid w:val="007434CB"/>
    <w:rsid w:val="00744428"/>
    <w:rsid w:val="00744BF3"/>
    <w:rsid w:val="00744EC4"/>
    <w:rsid w:val="00744F29"/>
    <w:rsid w:val="007455D9"/>
    <w:rsid w:val="00745A37"/>
    <w:rsid w:val="00745C1B"/>
    <w:rsid w:val="00745DD7"/>
    <w:rsid w:val="00746238"/>
    <w:rsid w:val="007463A8"/>
    <w:rsid w:val="007467E2"/>
    <w:rsid w:val="007468B0"/>
    <w:rsid w:val="00746F0A"/>
    <w:rsid w:val="0075032F"/>
    <w:rsid w:val="00750CC2"/>
    <w:rsid w:val="00751C09"/>
    <w:rsid w:val="00751F20"/>
    <w:rsid w:val="00751F48"/>
    <w:rsid w:val="00752075"/>
    <w:rsid w:val="0075275F"/>
    <w:rsid w:val="00752849"/>
    <w:rsid w:val="007529A2"/>
    <w:rsid w:val="00752FFF"/>
    <w:rsid w:val="0075427A"/>
    <w:rsid w:val="0075455C"/>
    <w:rsid w:val="007547AD"/>
    <w:rsid w:val="00754B5F"/>
    <w:rsid w:val="0075500F"/>
    <w:rsid w:val="007556E0"/>
    <w:rsid w:val="00755855"/>
    <w:rsid w:val="007558E6"/>
    <w:rsid w:val="0075642C"/>
    <w:rsid w:val="007609D4"/>
    <w:rsid w:val="0076119C"/>
    <w:rsid w:val="007617BB"/>
    <w:rsid w:val="00761BFB"/>
    <w:rsid w:val="007621F6"/>
    <w:rsid w:val="007629EC"/>
    <w:rsid w:val="00763021"/>
    <w:rsid w:val="0076336A"/>
    <w:rsid w:val="00763679"/>
    <w:rsid w:val="00763694"/>
    <w:rsid w:val="00763A5A"/>
    <w:rsid w:val="0076422F"/>
    <w:rsid w:val="007658A4"/>
    <w:rsid w:val="0076626A"/>
    <w:rsid w:val="0076628F"/>
    <w:rsid w:val="00766294"/>
    <w:rsid w:val="00766705"/>
    <w:rsid w:val="00766776"/>
    <w:rsid w:val="00766DF8"/>
    <w:rsid w:val="00767129"/>
    <w:rsid w:val="00767700"/>
    <w:rsid w:val="00767833"/>
    <w:rsid w:val="007678DB"/>
    <w:rsid w:val="00767E79"/>
    <w:rsid w:val="007701B1"/>
    <w:rsid w:val="00770399"/>
    <w:rsid w:val="007712F8"/>
    <w:rsid w:val="00771384"/>
    <w:rsid w:val="00771CBD"/>
    <w:rsid w:val="00771E4F"/>
    <w:rsid w:val="007724AB"/>
    <w:rsid w:val="00772698"/>
    <w:rsid w:val="00772F6B"/>
    <w:rsid w:val="007737BD"/>
    <w:rsid w:val="00773F00"/>
    <w:rsid w:val="00773F12"/>
    <w:rsid w:val="0077426C"/>
    <w:rsid w:val="007745CC"/>
    <w:rsid w:val="007752E3"/>
    <w:rsid w:val="00775C3A"/>
    <w:rsid w:val="0077643E"/>
    <w:rsid w:val="007768B9"/>
    <w:rsid w:val="00776CEF"/>
    <w:rsid w:val="00776DDF"/>
    <w:rsid w:val="00776F58"/>
    <w:rsid w:val="007773C0"/>
    <w:rsid w:val="00777806"/>
    <w:rsid w:val="007804AC"/>
    <w:rsid w:val="0078056C"/>
    <w:rsid w:val="00780CC3"/>
    <w:rsid w:val="00782650"/>
    <w:rsid w:val="0078321F"/>
    <w:rsid w:val="00783689"/>
    <w:rsid w:val="0078369F"/>
    <w:rsid w:val="00783717"/>
    <w:rsid w:val="00783EFF"/>
    <w:rsid w:val="0078423D"/>
    <w:rsid w:val="007846E0"/>
    <w:rsid w:val="00784890"/>
    <w:rsid w:val="00784C66"/>
    <w:rsid w:val="00785AB7"/>
    <w:rsid w:val="0078636B"/>
    <w:rsid w:val="0078686D"/>
    <w:rsid w:val="0078763B"/>
    <w:rsid w:val="00787B6C"/>
    <w:rsid w:val="00790245"/>
    <w:rsid w:val="0079060C"/>
    <w:rsid w:val="00790BB7"/>
    <w:rsid w:val="00790BD9"/>
    <w:rsid w:val="00790C80"/>
    <w:rsid w:val="007911A4"/>
    <w:rsid w:val="00791A17"/>
    <w:rsid w:val="0079219F"/>
    <w:rsid w:val="00792387"/>
    <w:rsid w:val="00792582"/>
    <w:rsid w:val="00792817"/>
    <w:rsid w:val="00792ED7"/>
    <w:rsid w:val="00793A91"/>
    <w:rsid w:val="00794490"/>
    <w:rsid w:val="00795318"/>
    <w:rsid w:val="00795A54"/>
    <w:rsid w:val="00796550"/>
    <w:rsid w:val="00797924"/>
    <w:rsid w:val="00797D8E"/>
    <w:rsid w:val="00797E47"/>
    <w:rsid w:val="007A0081"/>
    <w:rsid w:val="007A086F"/>
    <w:rsid w:val="007A0B97"/>
    <w:rsid w:val="007A0D15"/>
    <w:rsid w:val="007A1118"/>
    <w:rsid w:val="007A173F"/>
    <w:rsid w:val="007A1D7B"/>
    <w:rsid w:val="007A2559"/>
    <w:rsid w:val="007A32F1"/>
    <w:rsid w:val="007A3317"/>
    <w:rsid w:val="007A3328"/>
    <w:rsid w:val="007A369C"/>
    <w:rsid w:val="007A3AEE"/>
    <w:rsid w:val="007A4C6C"/>
    <w:rsid w:val="007A4FB5"/>
    <w:rsid w:val="007A52C2"/>
    <w:rsid w:val="007A58A0"/>
    <w:rsid w:val="007A6048"/>
    <w:rsid w:val="007A6058"/>
    <w:rsid w:val="007A62B2"/>
    <w:rsid w:val="007A76DA"/>
    <w:rsid w:val="007A7C1D"/>
    <w:rsid w:val="007A7E70"/>
    <w:rsid w:val="007B0786"/>
    <w:rsid w:val="007B0963"/>
    <w:rsid w:val="007B0C7E"/>
    <w:rsid w:val="007B0DBB"/>
    <w:rsid w:val="007B1509"/>
    <w:rsid w:val="007B18F8"/>
    <w:rsid w:val="007B19D8"/>
    <w:rsid w:val="007B2549"/>
    <w:rsid w:val="007B2656"/>
    <w:rsid w:val="007B26B6"/>
    <w:rsid w:val="007B29CF"/>
    <w:rsid w:val="007B2C95"/>
    <w:rsid w:val="007B37D4"/>
    <w:rsid w:val="007B3C22"/>
    <w:rsid w:val="007B40E5"/>
    <w:rsid w:val="007B42B0"/>
    <w:rsid w:val="007B4AA8"/>
    <w:rsid w:val="007B4EDE"/>
    <w:rsid w:val="007B54D5"/>
    <w:rsid w:val="007B5565"/>
    <w:rsid w:val="007B5A6A"/>
    <w:rsid w:val="007B6026"/>
    <w:rsid w:val="007B60B2"/>
    <w:rsid w:val="007B653E"/>
    <w:rsid w:val="007B6962"/>
    <w:rsid w:val="007B6F17"/>
    <w:rsid w:val="007B7008"/>
    <w:rsid w:val="007B71E4"/>
    <w:rsid w:val="007B76AE"/>
    <w:rsid w:val="007B7735"/>
    <w:rsid w:val="007B78DD"/>
    <w:rsid w:val="007B7C0E"/>
    <w:rsid w:val="007C049E"/>
    <w:rsid w:val="007C070F"/>
    <w:rsid w:val="007C1063"/>
    <w:rsid w:val="007C15DF"/>
    <w:rsid w:val="007C17BB"/>
    <w:rsid w:val="007C19EF"/>
    <w:rsid w:val="007C1B3F"/>
    <w:rsid w:val="007C271B"/>
    <w:rsid w:val="007C2907"/>
    <w:rsid w:val="007C3031"/>
    <w:rsid w:val="007C31FC"/>
    <w:rsid w:val="007C40DE"/>
    <w:rsid w:val="007C417A"/>
    <w:rsid w:val="007C49EB"/>
    <w:rsid w:val="007C4C34"/>
    <w:rsid w:val="007C4F52"/>
    <w:rsid w:val="007C5249"/>
    <w:rsid w:val="007C5C82"/>
    <w:rsid w:val="007C6059"/>
    <w:rsid w:val="007C656C"/>
    <w:rsid w:val="007C7831"/>
    <w:rsid w:val="007C7832"/>
    <w:rsid w:val="007C7A6B"/>
    <w:rsid w:val="007C7FEF"/>
    <w:rsid w:val="007D0BC1"/>
    <w:rsid w:val="007D0C9C"/>
    <w:rsid w:val="007D0D8E"/>
    <w:rsid w:val="007D1184"/>
    <w:rsid w:val="007D13FE"/>
    <w:rsid w:val="007D1771"/>
    <w:rsid w:val="007D2021"/>
    <w:rsid w:val="007D21D4"/>
    <w:rsid w:val="007D2F38"/>
    <w:rsid w:val="007D35F4"/>
    <w:rsid w:val="007D3B0C"/>
    <w:rsid w:val="007D3C78"/>
    <w:rsid w:val="007D3FA9"/>
    <w:rsid w:val="007D51A1"/>
    <w:rsid w:val="007D54B3"/>
    <w:rsid w:val="007D5EDE"/>
    <w:rsid w:val="007D68DE"/>
    <w:rsid w:val="007D7088"/>
    <w:rsid w:val="007D74BA"/>
    <w:rsid w:val="007D7D39"/>
    <w:rsid w:val="007E02DD"/>
    <w:rsid w:val="007E0600"/>
    <w:rsid w:val="007E0933"/>
    <w:rsid w:val="007E0BB3"/>
    <w:rsid w:val="007E0C55"/>
    <w:rsid w:val="007E0EB1"/>
    <w:rsid w:val="007E1A51"/>
    <w:rsid w:val="007E26DD"/>
    <w:rsid w:val="007E305B"/>
    <w:rsid w:val="007E3626"/>
    <w:rsid w:val="007E3BF2"/>
    <w:rsid w:val="007E43DB"/>
    <w:rsid w:val="007E5121"/>
    <w:rsid w:val="007E51B0"/>
    <w:rsid w:val="007E596E"/>
    <w:rsid w:val="007E60B8"/>
    <w:rsid w:val="007E613D"/>
    <w:rsid w:val="007E6187"/>
    <w:rsid w:val="007E6616"/>
    <w:rsid w:val="007E72AE"/>
    <w:rsid w:val="007E76BD"/>
    <w:rsid w:val="007E7A29"/>
    <w:rsid w:val="007F07BD"/>
    <w:rsid w:val="007F0C7F"/>
    <w:rsid w:val="007F0D00"/>
    <w:rsid w:val="007F145E"/>
    <w:rsid w:val="007F1538"/>
    <w:rsid w:val="007F19E7"/>
    <w:rsid w:val="007F1C02"/>
    <w:rsid w:val="007F1CCE"/>
    <w:rsid w:val="007F207B"/>
    <w:rsid w:val="007F3319"/>
    <w:rsid w:val="007F342D"/>
    <w:rsid w:val="007F367B"/>
    <w:rsid w:val="007F39A7"/>
    <w:rsid w:val="007F4347"/>
    <w:rsid w:val="007F4747"/>
    <w:rsid w:val="007F4FA3"/>
    <w:rsid w:val="007F5B56"/>
    <w:rsid w:val="007F5FA4"/>
    <w:rsid w:val="007F6502"/>
    <w:rsid w:val="007F6522"/>
    <w:rsid w:val="007F6ECD"/>
    <w:rsid w:val="007F6EF1"/>
    <w:rsid w:val="007F6F22"/>
    <w:rsid w:val="007F72DA"/>
    <w:rsid w:val="007F7F4D"/>
    <w:rsid w:val="008001F8"/>
    <w:rsid w:val="008003EE"/>
    <w:rsid w:val="0080058A"/>
    <w:rsid w:val="008008D7"/>
    <w:rsid w:val="00801C4C"/>
    <w:rsid w:val="00801E96"/>
    <w:rsid w:val="00801EF9"/>
    <w:rsid w:val="0080284F"/>
    <w:rsid w:val="00802E5F"/>
    <w:rsid w:val="008035EA"/>
    <w:rsid w:val="00803844"/>
    <w:rsid w:val="00803904"/>
    <w:rsid w:val="00803A53"/>
    <w:rsid w:val="00803D1F"/>
    <w:rsid w:val="00804183"/>
    <w:rsid w:val="00804329"/>
    <w:rsid w:val="008045FD"/>
    <w:rsid w:val="0080472F"/>
    <w:rsid w:val="0080493E"/>
    <w:rsid w:val="0080495C"/>
    <w:rsid w:val="00804E7A"/>
    <w:rsid w:val="008050C2"/>
    <w:rsid w:val="00805142"/>
    <w:rsid w:val="0080523A"/>
    <w:rsid w:val="0080576C"/>
    <w:rsid w:val="00805C22"/>
    <w:rsid w:val="00805D02"/>
    <w:rsid w:val="00805D69"/>
    <w:rsid w:val="008062CE"/>
    <w:rsid w:val="0080632B"/>
    <w:rsid w:val="008065F5"/>
    <w:rsid w:val="00806E78"/>
    <w:rsid w:val="00807211"/>
    <w:rsid w:val="00807780"/>
    <w:rsid w:val="008078F3"/>
    <w:rsid w:val="00807B2E"/>
    <w:rsid w:val="00810531"/>
    <w:rsid w:val="00810A34"/>
    <w:rsid w:val="00810C2D"/>
    <w:rsid w:val="00810FC5"/>
    <w:rsid w:val="0081116A"/>
    <w:rsid w:val="00811FBC"/>
    <w:rsid w:val="00812076"/>
    <w:rsid w:val="008136D8"/>
    <w:rsid w:val="00813E5D"/>
    <w:rsid w:val="00814629"/>
    <w:rsid w:val="008147FD"/>
    <w:rsid w:val="00814856"/>
    <w:rsid w:val="0081496D"/>
    <w:rsid w:val="00814C80"/>
    <w:rsid w:val="00815A16"/>
    <w:rsid w:val="008160AD"/>
    <w:rsid w:val="008160E7"/>
    <w:rsid w:val="008162B8"/>
    <w:rsid w:val="00816398"/>
    <w:rsid w:val="008164C3"/>
    <w:rsid w:val="0081686E"/>
    <w:rsid w:val="00817916"/>
    <w:rsid w:val="0082067A"/>
    <w:rsid w:val="00820F79"/>
    <w:rsid w:val="008211E6"/>
    <w:rsid w:val="00821B1F"/>
    <w:rsid w:val="00821D6A"/>
    <w:rsid w:val="0082274C"/>
    <w:rsid w:val="00823390"/>
    <w:rsid w:val="008236B3"/>
    <w:rsid w:val="00823B00"/>
    <w:rsid w:val="00823B1F"/>
    <w:rsid w:val="008244A2"/>
    <w:rsid w:val="00824FBE"/>
    <w:rsid w:val="00825058"/>
    <w:rsid w:val="008257E2"/>
    <w:rsid w:val="00825EDF"/>
    <w:rsid w:val="00825FF9"/>
    <w:rsid w:val="00826DCA"/>
    <w:rsid w:val="00826E1F"/>
    <w:rsid w:val="008272DA"/>
    <w:rsid w:val="00827EDE"/>
    <w:rsid w:val="00830C37"/>
    <w:rsid w:val="00830D6D"/>
    <w:rsid w:val="008313C1"/>
    <w:rsid w:val="008316CD"/>
    <w:rsid w:val="0083177A"/>
    <w:rsid w:val="0083188C"/>
    <w:rsid w:val="00832BFC"/>
    <w:rsid w:val="00832E7A"/>
    <w:rsid w:val="0083356E"/>
    <w:rsid w:val="00833778"/>
    <w:rsid w:val="0083383B"/>
    <w:rsid w:val="00833963"/>
    <w:rsid w:val="00833DF1"/>
    <w:rsid w:val="00833EB6"/>
    <w:rsid w:val="008355E2"/>
    <w:rsid w:val="0083592B"/>
    <w:rsid w:val="008364B9"/>
    <w:rsid w:val="00836851"/>
    <w:rsid w:val="0083700C"/>
    <w:rsid w:val="00837599"/>
    <w:rsid w:val="00837CC9"/>
    <w:rsid w:val="00837D25"/>
    <w:rsid w:val="00840563"/>
    <w:rsid w:val="008408B8"/>
    <w:rsid w:val="00840AAB"/>
    <w:rsid w:val="00840C04"/>
    <w:rsid w:val="00841AEE"/>
    <w:rsid w:val="00842C43"/>
    <w:rsid w:val="00843316"/>
    <w:rsid w:val="0084342D"/>
    <w:rsid w:val="00843972"/>
    <w:rsid w:val="00843F2E"/>
    <w:rsid w:val="008441E6"/>
    <w:rsid w:val="008444C2"/>
    <w:rsid w:val="0084486E"/>
    <w:rsid w:val="00844912"/>
    <w:rsid w:val="00844A69"/>
    <w:rsid w:val="00844A78"/>
    <w:rsid w:val="00844AA0"/>
    <w:rsid w:val="00844C93"/>
    <w:rsid w:val="00844C98"/>
    <w:rsid w:val="00844E7A"/>
    <w:rsid w:val="00845993"/>
    <w:rsid w:val="0084620C"/>
    <w:rsid w:val="008463BE"/>
    <w:rsid w:val="00846869"/>
    <w:rsid w:val="0084761A"/>
    <w:rsid w:val="00847F11"/>
    <w:rsid w:val="00850D39"/>
    <w:rsid w:val="0085114F"/>
    <w:rsid w:val="008511EA"/>
    <w:rsid w:val="0085196A"/>
    <w:rsid w:val="00851F0B"/>
    <w:rsid w:val="0085218A"/>
    <w:rsid w:val="008522BA"/>
    <w:rsid w:val="00852458"/>
    <w:rsid w:val="008527E0"/>
    <w:rsid w:val="00852BEB"/>
    <w:rsid w:val="00852CD0"/>
    <w:rsid w:val="00852DD5"/>
    <w:rsid w:val="00853B71"/>
    <w:rsid w:val="008543DE"/>
    <w:rsid w:val="0085461D"/>
    <w:rsid w:val="00856370"/>
    <w:rsid w:val="00857948"/>
    <w:rsid w:val="00857BD2"/>
    <w:rsid w:val="00857E76"/>
    <w:rsid w:val="00860560"/>
    <w:rsid w:val="008613B1"/>
    <w:rsid w:val="008616C5"/>
    <w:rsid w:val="00861D8F"/>
    <w:rsid w:val="008627A0"/>
    <w:rsid w:val="00862A57"/>
    <w:rsid w:val="00862D1C"/>
    <w:rsid w:val="00863DBE"/>
    <w:rsid w:val="008642AB"/>
    <w:rsid w:val="00864CC2"/>
    <w:rsid w:val="0086534A"/>
    <w:rsid w:val="00865B31"/>
    <w:rsid w:val="00865F24"/>
    <w:rsid w:val="008661A6"/>
    <w:rsid w:val="00866742"/>
    <w:rsid w:val="008676A5"/>
    <w:rsid w:val="00867966"/>
    <w:rsid w:val="008702CF"/>
    <w:rsid w:val="008706D6"/>
    <w:rsid w:val="00871028"/>
    <w:rsid w:val="00871518"/>
    <w:rsid w:val="00871C3E"/>
    <w:rsid w:val="00871F2A"/>
    <w:rsid w:val="00871F8D"/>
    <w:rsid w:val="00873319"/>
    <w:rsid w:val="0087398E"/>
    <w:rsid w:val="00873E8B"/>
    <w:rsid w:val="0087444A"/>
    <w:rsid w:val="008748DB"/>
    <w:rsid w:val="00874CBA"/>
    <w:rsid w:val="00874EA5"/>
    <w:rsid w:val="0087503F"/>
    <w:rsid w:val="00875041"/>
    <w:rsid w:val="0087508B"/>
    <w:rsid w:val="008753AF"/>
    <w:rsid w:val="00875923"/>
    <w:rsid w:val="00875CA9"/>
    <w:rsid w:val="00875DC4"/>
    <w:rsid w:val="00876A31"/>
    <w:rsid w:val="008771E7"/>
    <w:rsid w:val="00880FDF"/>
    <w:rsid w:val="0088173E"/>
    <w:rsid w:val="00881A8C"/>
    <w:rsid w:val="00881B18"/>
    <w:rsid w:val="00881EA7"/>
    <w:rsid w:val="00881FA8"/>
    <w:rsid w:val="0088248E"/>
    <w:rsid w:val="008825C9"/>
    <w:rsid w:val="008825D7"/>
    <w:rsid w:val="008833E9"/>
    <w:rsid w:val="00883596"/>
    <w:rsid w:val="00883915"/>
    <w:rsid w:val="00883A56"/>
    <w:rsid w:val="00883D21"/>
    <w:rsid w:val="00883EA0"/>
    <w:rsid w:val="00883FDC"/>
    <w:rsid w:val="008840B5"/>
    <w:rsid w:val="008845DB"/>
    <w:rsid w:val="00885663"/>
    <w:rsid w:val="00886FA3"/>
    <w:rsid w:val="00887371"/>
    <w:rsid w:val="00887601"/>
    <w:rsid w:val="0088790A"/>
    <w:rsid w:val="00887940"/>
    <w:rsid w:val="00887C49"/>
    <w:rsid w:val="00890299"/>
    <w:rsid w:val="00890695"/>
    <w:rsid w:val="0089089B"/>
    <w:rsid w:val="008911CE"/>
    <w:rsid w:val="008912AC"/>
    <w:rsid w:val="0089164F"/>
    <w:rsid w:val="0089237C"/>
    <w:rsid w:val="008929A5"/>
    <w:rsid w:val="008933B2"/>
    <w:rsid w:val="00893CAD"/>
    <w:rsid w:val="00893EE5"/>
    <w:rsid w:val="00894017"/>
    <w:rsid w:val="0089401E"/>
    <w:rsid w:val="0089409F"/>
    <w:rsid w:val="008943F1"/>
    <w:rsid w:val="00894E26"/>
    <w:rsid w:val="00895A3A"/>
    <w:rsid w:val="00895A89"/>
    <w:rsid w:val="00895DF9"/>
    <w:rsid w:val="00896235"/>
    <w:rsid w:val="00896681"/>
    <w:rsid w:val="0089683D"/>
    <w:rsid w:val="00896A2C"/>
    <w:rsid w:val="0089772B"/>
    <w:rsid w:val="00897739"/>
    <w:rsid w:val="00897C93"/>
    <w:rsid w:val="008A0483"/>
    <w:rsid w:val="008A0EE1"/>
    <w:rsid w:val="008A0F47"/>
    <w:rsid w:val="008A0F54"/>
    <w:rsid w:val="008A182F"/>
    <w:rsid w:val="008A1D94"/>
    <w:rsid w:val="008A27C1"/>
    <w:rsid w:val="008A28B4"/>
    <w:rsid w:val="008A2E9C"/>
    <w:rsid w:val="008A3002"/>
    <w:rsid w:val="008A3578"/>
    <w:rsid w:val="008A383B"/>
    <w:rsid w:val="008A44E6"/>
    <w:rsid w:val="008A4935"/>
    <w:rsid w:val="008A4F1B"/>
    <w:rsid w:val="008A5D13"/>
    <w:rsid w:val="008A6616"/>
    <w:rsid w:val="008A6DBB"/>
    <w:rsid w:val="008A747C"/>
    <w:rsid w:val="008A754E"/>
    <w:rsid w:val="008B06E4"/>
    <w:rsid w:val="008B0C78"/>
    <w:rsid w:val="008B1AA8"/>
    <w:rsid w:val="008B1AD9"/>
    <w:rsid w:val="008B27FA"/>
    <w:rsid w:val="008B2859"/>
    <w:rsid w:val="008B3F2B"/>
    <w:rsid w:val="008B4555"/>
    <w:rsid w:val="008B46FD"/>
    <w:rsid w:val="008B4A6C"/>
    <w:rsid w:val="008B4B63"/>
    <w:rsid w:val="008B564B"/>
    <w:rsid w:val="008B5A6D"/>
    <w:rsid w:val="008B5BAE"/>
    <w:rsid w:val="008B5D4C"/>
    <w:rsid w:val="008B65A2"/>
    <w:rsid w:val="008B6996"/>
    <w:rsid w:val="008B69C9"/>
    <w:rsid w:val="008B74EC"/>
    <w:rsid w:val="008B7606"/>
    <w:rsid w:val="008B7A86"/>
    <w:rsid w:val="008B7DD2"/>
    <w:rsid w:val="008C0138"/>
    <w:rsid w:val="008C090E"/>
    <w:rsid w:val="008C0D79"/>
    <w:rsid w:val="008C1594"/>
    <w:rsid w:val="008C1AB4"/>
    <w:rsid w:val="008C23A8"/>
    <w:rsid w:val="008C24B7"/>
    <w:rsid w:val="008C3158"/>
    <w:rsid w:val="008C3288"/>
    <w:rsid w:val="008C35E7"/>
    <w:rsid w:val="008C42D6"/>
    <w:rsid w:val="008C5667"/>
    <w:rsid w:val="008C5A42"/>
    <w:rsid w:val="008C5B23"/>
    <w:rsid w:val="008C6394"/>
    <w:rsid w:val="008C6ECE"/>
    <w:rsid w:val="008C6FF2"/>
    <w:rsid w:val="008C7527"/>
    <w:rsid w:val="008C77BF"/>
    <w:rsid w:val="008C7886"/>
    <w:rsid w:val="008C798B"/>
    <w:rsid w:val="008D01E1"/>
    <w:rsid w:val="008D02DD"/>
    <w:rsid w:val="008D1F20"/>
    <w:rsid w:val="008D28DB"/>
    <w:rsid w:val="008D38E2"/>
    <w:rsid w:val="008D3B3C"/>
    <w:rsid w:val="008D3F38"/>
    <w:rsid w:val="008D40B6"/>
    <w:rsid w:val="008D445A"/>
    <w:rsid w:val="008D44C1"/>
    <w:rsid w:val="008D4868"/>
    <w:rsid w:val="008D4973"/>
    <w:rsid w:val="008D49A5"/>
    <w:rsid w:val="008D4A17"/>
    <w:rsid w:val="008D4A41"/>
    <w:rsid w:val="008D4BCC"/>
    <w:rsid w:val="008D4EE7"/>
    <w:rsid w:val="008D5EDB"/>
    <w:rsid w:val="008D644D"/>
    <w:rsid w:val="008D68EB"/>
    <w:rsid w:val="008D6B94"/>
    <w:rsid w:val="008D6DE0"/>
    <w:rsid w:val="008D75B2"/>
    <w:rsid w:val="008D7685"/>
    <w:rsid w:val="008D7A9A"/>
    <w:rsid w:val="008E0129"/>
    <w:rsid w:val="008E0915"/>
    <w:rsid w:val="008E0921"/>
    <w:rsid w:val="008E1501"/>
    <w:rsid w:val="008E1B51"/>
    <w:rsid w:val="008E34FE"/>
    <w:rsid w:val="008E359E"/>
    <w:rsid w:val="008E3860"/>
    <w:rsid w:val="008E3887"/>
    <w:rsid w:val="008E3DD4"/>
    <w:rsid w:val="008E3F2B"/>
    <w:rsid w:val="008E4DCA"/>
    <w:rsid w:val="008E53D6"/>
    <w:rsid w:val="008E5546"/>
    <w:rsid w:val="008E5B7D"/>
    <w:rsid w:val="008E5EFB"/>
    <w:rsid w:val="008E704B"/>
    <w:rsid w:val="008E79E3"/>
    <w:rsid w:val="008E7CA2"/>
    <w:rsid w:val="008F071B"/>
    <w:rsid w:val="008F0CFA"/>
    <w:rsid w:val="008F1AE2"/>
    <w:rsid w:val="008F1D7A"/>
    <w:rsid w:val="008F1E02"/>
    <w:rsid w:val="008F1FE7"/>
    <w:rsid w:val="008F2401"/>
    <w:rsid w:val="008F2570"/>
    <w:rsid w:val="008F2B1F"/>
    <w:rsid w:val="008F2EA8"/>
    <w:rsid w:val="008F333C"/>
    <w:rsid w:val="008F33AD"/>
    <w:rsid w:val="008F3411"/>
    <w:rsid w:val="008F34C9"/>
    <w:rsid w:val="008F3826"/>
    <w:rsid w:val="008F4269"/>
    <w:rsid w:val="008F47E6"/>
    <w:rsid w:val="008F4C97"/>
    <w:rsid w:val="008F4CCE"/>
    <w:rsid w:val="008F4EFB"/>
    <w:rsid w:val="008F5AAA"/>
    <w:rsid w:val="008F5DB0"/>
    <w:rsid w:val="008F66F7"/>
    <w:rsid w:val="008F6D1E"/>
    <w:rsid w:val="008F75EF"/>
    <w:rsid w:val="008F790C"/>
    <w:rsid w:val="008F79DB"/>
    <w:rsid w:val="0090014B"/>
    <w:rsid w:val="0090032D"/>
    <w:rsid w:val="0090047D"/>
    <w:rsid w:val="00901863"/>
    <w:rsid w:val="00901EF2"/>
    <w:rsid w:val="009024F8"/>
    <w:rsid w:val="0090293A"/>
    <w:rsid w:val="009029D3"/>
    <w:rsid w:val="0090321F"/>
    <w:rsid w:val="009036CB"/>
    <w:rsid w:val="00903FF9"/>
    <w:rsid w:val="009040C7"/>
    <w:rsid w:val="009047DB"/>
    <w:rsid w:val="009048D2"/>
    <w:rsid w:val="00904E33"/>
    <w:rsid w:val="00905173"/>
    <w:rsid w:val="00905570"/>
    <w:rsid w:val="0090559E"/>
    <w:rsid w:val="00905BCC"/>
    <w:rsid w:val="0090694C"/>
    <w:rsid w:val="00906F98"/>
    <w:rsid w:val="0090734A"/>
    <w:rsid w:val="0090737D"/>
    <w:rsid w:val="00907565"/>
    <w:rsid w:val="00907A35"/>
    <w:rsid w:val="00907A79"/>
    <w:rsid w:val="00907E7A"/>
    <w:rsid w:val="00910E54"/>
    <w:rsid w:val="009110AD"/>
    <w:rsid w:val="00911CF5"/>
    <w:rsid w:val="00911E06"/>
    <w:rsid w:val="00911F8F"/>
    <w:rsid w:val="009120BE"/>
    <w:rsid w:val="00912565"/>
    <w:rsid w:val="00912A18"/>
    <w:rsid w:val="00912FF0"/>
    <w:rsid w:val="009147EA"/>
    <w:rsid w:val="0091490F"/>
    <w:rsid w:val="0091553B"/>
    <w:rsid w:val="00915B9F"/>
    <w:rsid w:val="00915C3A"/>
    <w:rsid w:val="009171CA"/>
    <w:rsid w:val="00917588"/>
    <w:rsid w:val="0091763A"/>
    <w:rsid w:val="0092033F"/>
    <w:rsid w:val="0092056C"/>
    <w:rsid w:val="00920BCF"/>
    <w:rsid w:val="009211F0"/>
    <w:rsid w:val="00921729"/>
    <w:rsid w:val="00921B14"/>
    <w:rsid w:val="00921F61"/>
    <w:rsid w:val="00922AD9"/>
    <w:rsid w:val="00923370"/>
    <w:rsid w:val="009237D9"/>
    <w:rsid w:val="009238C7"/>
    <w:rsid w:val="00923AEC"/>
    <w:rsid w:val="009245DE"/>
    <w:rsid w:val="00924C70"/>
    <w:rsid w:val="00925308"/>
    <w:rsid w:val="00925504"/>
    <w:rsid w:val="00925BA7"/>
    <w:rsid w:val="00925D52"/>
    <w:rsid w:val="00925E86"/>
    <w:rsid w:val="00925EAE"/>
    <w:rsid w:val="009264EA"/>
    <w:rsid w:val="00926BC1"/>
    <w:rsid w:val="00926EF7"/>
    <w:rsid w:val="0092718B"/>
    <w:rsid w:val="009275B8"/>
    <w:rsid w:val="00927E06"/>
    <w:rsid w:val="00927FFC"/>
    <w:rsid w:val="009302A2"/>
    <w:rsid w:val="009303E3"/>
    <w:rsid w:val="009306C3"/>
    <w:rsid w:val="009309E7"/>
    <w:rsid w:val="00930BC5"/>
    <w:rsid w:val="00930DC9"/>
    <w:rsid w:val="00930ED6"/>
    <w:rsid w:val="00931A0B"/>
    <w:rsid w:val="00931E42"/>
    <w:rsid w:val="00932096"/>
    <w:rsid w:val="00932B44"/>
    <w:rsid w:val="00932DD9"/>
    <w:rsid w:val="0093357D"/>
    <w:rsid w:val="00933701"/>
    <w:rsid w:val="009339CF"/>
    <w:rsid w:val="00933A29"/>
    <w:rsid w:val="00933B69"/>
    <w:rsid w:val="00933E2F"/>
    <w:rsid w:val="009342FF"/>
    <w:rsid w:val="00934332"/>
    <w:rsid w:val="009344EB"/>
    <w:rsid w:val="00935222"/>
    <w:rsid w:val="0093561C"/>
    <w:rsid w:val="00936387"/>
    <w:rsid w:val="0093693C"/>
    <w:rsid w:val="009408D7"/>
    <w:rsid w:val="009410FD"/>
    <w:rsid w:val="00941E91"/>
    <w:rsid w:val="00942247"/>
    <w:rsid w:val="009427D7"/>
    <w:rsid w:val="00942C2D"/>
    <w:rsid w:val="00943166"/>
    <w:rsid w:val="0094316D"/>
    <w:rsid w:val="009433AF"/>
    <w:rsid w:val="00943433"/>
    <w:rsid w:val="00943B08"/>
    <w:rsid w:val="00944537"/>
    <w:rsid w:val="009445EF"/>
    <w:rsid w:val="00944614"/>
    <w:rsid w:val="00945634"/>
    <w:rsid w:val="00946D2D"/>
    <w:rsid w:val="0094714B"/>
    <w:rsid w:val="00947352"/>
    <w:rsid w:val="00947E27"/>
    <w:rsid w:val="00950494"/>
    <w:rsid w:val="00950FB4"/>
    <w:rsid w:val="0095149F"/>
    <w:rsid w:val="00951F12"/>
    <w:rsid w:val="0095232B"/>
    <w:rsid w:val="00952BFF"/>
    <w:rsid w:val="00952D35"/>
    <w:rsid w:val="00953040"/>
    <w:rsid w:val="009539E3"/>
    <w:rsid w:val="00953BBF"/>
    <w:rsid w:val="00953CA6"/>
    <w:rsid w:val="00954040"/>
    <w:rsid w:val="00954669"/>
    <w:rsid w:val="00954B1C"/>
    <w:rsid w:val="0095546F"/>
    <w:rsid w:val="009554D9"/>
    <w:rsid w:val="0095585A"/>
    <w:rsid w:val="00955A6C"/>
    <w:rsid w:val="00955AE2"/>
    <w:rsid w:val="00955D43"/>
    <w:rsid w:val="00955DA6"/>
    <w:rsid w:val="0095688E"/>
    <w:rsid w:val="009569E1"/>
    <w:rsid w:val="0095737D"/>
    <w:rsid w:val="00960D35"/>
    <w:rsid w:val="009617F3"/>
    <w:rsid w:val="0096254E"/>
    <w:rsid w:val="009625F6"/>
    <w:rsid w:val="00962B6C"/>
    <w:rsid w:val="00962ECD"/>
    <w:rsid w:val="00962F8A"/>
    <w:rsid w:val="009635F3"/>
    <w:rsid w:val="009637DC"/>
    <w:rsid w:val="00963C3B"/>
    <w:rsid w:val="00963F41"/>
    <w:rsid w:val="009641B5"/>
    <w:rsid w:val="009644EE"/>
    <w:rsid w:val="00965160"/>
    <w:rsid w:val="0096572F"/>
    <w:rsid w:val="0096610D"/>
    <w:rsid w:val="0096619A"/>
    <w:rsid w:val="009665FA"/>
    <w:rsid w:val="00966778"/>
    <w:rsid w:val="00966F56"/>
    <w:rsid w:val="00967084"/>
    <w:rsid w:val="009674AC"/>
    <w:rsid w:val="009678A6"/>
    <w:rsid w:val="00967FF4"/>
    <w:rsid w:val="009703C5"/>
    <w:rsid w:val="009708D9"/>
    <w:rsid w:val="0097099F"/>
    <w:rsid w:val="00971259"/>
    <w:rsid w:val="0097154A"/>
    <w:rsid w:val="0097189C"/>
    <w:rsid w:val="00971AA3"/>
    <w:rsid w:val="00971C68"/>
    <w:rsid w:val="00971D8B"/>
    <w:rsid w:val="00971D97"/>
    <w:rsid w:val="00971E47"/>
    <w:rsid w:val="00971E57"/>
    <w:rsid w:val="0097288D"/>
    <w:rsid w:val="0097357E"/>
    <w:rsid w:val="00973836"/>
    <w:rsid w:val="0097384F"/>
    <w:rsid w:val="00973A9C"/>
    <w:rsid w:val="00973B0B"/>
    <w:rsid w:val="00973E71"/>
    <w:rsid w:val="00974994"/>
    <w:rsid w:val="00974BEF"/>
    <w:rsid w:val="00975787"/>
    <w:rsid w:val="009763E8"/>
    <w:rsid w:val="009766BD"/>
    <w:rsid w:val="00977985"/>
    <w:rsid w:val="00977E3B"/>
    <w:rsid w:val="00977F29"/>
    <w:rsid w:val="00980023"/>
    <w:rsid w:val="0098097E"/>
    <w:rsid w:val="00980DE7"/>
    <w:rsid w:val="00981A11"/>
    <w:rsid w:val="00981D4C"/>
    <w:rsid w:val="00981F4E"/>
    <w:rsid w:val="00982108"/>
    <w:rsid w:val="00982AAA"/>
    <w:rsid w:val="00983007"/>
    <w:rsid w:val="009833FC"/>
    <w:rsid w:val="00983A68"/>
    <w:rsid w:val="00984041"/>
    <w:rsid w:val="0098412B"/>
    <w:rsid w:val="0098424E"/>
    <w:rsid w:val="00984373"/>
    <w:rsid w:val="00984BE0"/>
    <w:rsid w:val="00985790"/>
    <w:rsid w:val="0098588B"/>
    <w:rsid w:val="00986BFA"/>
    <w:rsid w:val="00986C8F"/>
    <w:rsid w:val="00986FF7"/>
    <w:rsid w:val="00987014"/>
    <w:rsid w:val="00987768"/>
    <w:rsid w:val="00987E86"/>
    <w:rsid w:val="009906B4"/>
    <w:rsid w:val="009909B9"/>
    <w:rsid w:val="00990B4E"/>
    <w:rsid w:val="00990D11"/>
    <w:rsid w:val="00990D47"/>
    <w:rsid w:val="00990DA5"/>
    <w:rsid w:val="0099158A"/>
    <w:rsid w:val="00991716"/>
    <w:rsid w:val="00991745"/>
    <w:rsid w:val="009919E1"/>
    <w:rsid w:val="00991A52"/>
    <w:rsid w:val="00991DCA"/>
    <w:rsid w:val="00991E7D"/>
    <w:rsid w:val="00992037"/>
    <w:rsid w:val="0099207F"/>
    <w:rsid w:val="009924E9"/>
    <w:rsid w:val="009929B9"/>
    <w:rsid w:val="00992EE0"/>
    <w:rsid w:val="009930CC"/>
    <w:rsid w:val="00994420"/>
    <w:rsid w:val="009954A0"/>
    <w:rsid w:val="009957AB"/>
    <w:rsid w:val="00996D5B"/>
    <w:rsid w:val="00996E88"/>
    <w:rsid w:val="00997369"/>
    <w:rsid w:val="009975D3"/>
    <w:rsid w:val="009977D8"/>
    <w:rsid w:val="00997DE1"/>
    <w:rsid w:val="009A0DEC"/>
    <w:rsid w:val="009A0EE4"/>
    <w:rsid w:val="009A0F57"/>
    <w:rsid w:val="009A16FB"/>
    <w:rsid w:val="009A1837"/>
    <w:rsid w:val="009A1A12"/>
    <w:rsid w:val="009A23BD"/>
    <w:rsid w:val="009A2F3B"/>
    <w:rsid w:val="009A315E"/>
    <w:rsid w:val="009A3581"/>
    <w:rsid w:val="009A387F"/>
    <w:rsid w:val="009A3C59"/>
    <w:rsid w:val="009A3D23"/>
    <w:rsid w:val="009A3DBB"/>
    <w:rsid w:val="009A3DC9"/>
    <w:rsid w:val="009A3EE3"/>
    <w:rsid w:val="009A4281"/>
    <w:rsid w:val="009A5190"/>
    <w:rsid w:val="009A5E5E"/>
    <w:rsid w:val="009A60FF"/>
    <w:rsid w:val="009A613D"/>
    <w:rsid w:val="009A6611"/>
    <w:rsid w:val="009A66CF"/>
    <w:rsid w:val="009A7096"/>
    <w:rsid w:val="009B0694"/>
    <w:rsid w:val="009B0AE4"/>
    <w:rsid w:val="009B0E6A"/>
    <w:rsid w:val="009B0E77"/>
    <w:rsid w:val="009B1CD2"/>
    <w:rsid w:val="009B21A0"/>
    <w:rsid w:val="009B23A7"/>
    <w:rsid w:val="009B287F"/>
    <w:rsid w:val="009B2BEB"/>
    <w:rsid w:val="009B2CF2"/>
    <w:rsid w:val="009B3235"/>
    <w:rsid w:val="009B3C24"/>
    <w:rsid w:val="009B5496"/>
    <w:rsid w:val="009B569A"/>
    <w:rsid w:val="009B56B9"/>
    <w:rsid w:val="009B56C8"/>
    <w:rsid w:val="009B5BDB"/>
    <w:rsid w:val="009B69BA"/>
    <w:rsid w:val="009B6A6A"/>
    <w:rsid w:val="009B6FA4"/>
    <w:rsid w:val="009B799C"/>
    <w:rsid w:val="009C0087"/>
    <w:rsid w:val="009C0686"/>
    <w:rsid w:val="009C0A76"/>
    <w:rsid w:val="009C113A"/>
    <w:rsid w:val="009C11A1"/>
    <w:rsid w:val="009C12FC"/>
    <w:rsid w:val="009C1882"/>
    <w:rsid w:val="009C1AAF"/>
    <w:rsid w:val="009C1B59"/>
    <w:rsid w:val="009C21F7"/>
    <w:rsid w:val="009C2666"/>
    <w:rsid w:val="009C2B47"/>
    <w:rsid w:val="009C2DB5"/>
    <w:rsid w:val="009C2F33"/>
    <w:rsid w:val="009C32EF"/>
    <w:rsid w:val="009C4134"/>
    <w:rsid w:val="009C46B8"/>
    <w:rsid w:val="009C5A0D"/>
    <w:rsid w:val="009C5CDF"/>
    <w:rsid w:val="009C62B4"/>
    <w:rsid w:val="009C7966"/>
    <w:rsid w:val="009D02E8"/>
    <w:rsid w:val="009D0341"/>
    <w:rsid w:val="009D0446"/>
    <w:rsid w:val="009D0577"/>
    <w:rsid w:val="009D0873"/>
    <w:rsid w:val="009D10A1"/>
    <w:rsid w:val="009D11E9"/>
    <w:rsid w:val="009D148F"/>
    <w:rsid w:val="009D260F"/>
    <w:rsid w:val="009D2AF2"/>
    <w:rsid w:val="009D2F23"/>
    <w:rsid w:val="009D2FE8"/>
    <w:rsid w:val="009D306F"/>
    <w:rsid w:val="009D3682"/>
    <w:rsid w:val="009D371B"/>
    <w:rsid w:val="009D3CE9"/>
    <w:rsid w:val="009D4310"/>
    <w:rsid w:val="009D485A"/>
    <w:rsid w:val="009D4928"/>
    <w:rsid w:val="009D497A"/>
    <w:rsid w:val="009D4EC0"/>
    <w:rsid w:val="009D4F70"/>
    <w:rsid w:val="009D5989"/>
    <w:rsid w:val="009D5ECE"/>
    <w:rsid w:val="009D61A1"/>
    <w:rsid w:val="009D76B3"/>
    <w:rsid w:val="009D7B51"/>
    <w:rsid w:val="009E0CCE"/>
    <w:rsid w:val="009E11DB"/>
    <w:rsid w:val="009E1B71"/>
    <w:rsid w:val="009E1D4F"/>
    <w:rsid w:val="009E1F16"/>
    <w:rsid w:val="009E252C"/>
    <w:rsid w:val="009E2914"/>
    <w:rsid w:val="009E322A"/>
    <w:rsid w:val="009E34DC"/>
    <w:rsid w:val="009E35C3"/>
    <w:rsid w:val="009E3A3B"/>
    <w:rsid w:val="009E42E5"/>
    <w:rsid w:val="009E5175"/>
    <w:rsid w:val="009E5A42"/>
    <w:rsid w:val="009E5D38"/>
    <w:rsid w:val="009E6158"/>
    <w:rsid w:val="009E63EB"/>
    <w:rsid w:val="009E657F"/>
    <w:rsid w:val="009E6754"/>
    <w:rsid w:val="009E68A8"/>
    <w:rsid w:val="009E6F74"/>
    <w:rsid w:val="009E74EE"/>
    <w:rsid w:val="009E7A32"/>
    <w:rsid w:val="009F009E"/>
    <w:rsid w:val="009F0A02"/>
    <w:rsid w:val="009F0A49"/>
    <w:rsid w:val="009F15A0"/>
    <w:rsid w:val="009F15EB"/>
    <w:rsid w:val="009F174C"/>
    <w:rsid w:val="009F1894"/>
    <w:rsid w:val="009F1A54"/>
    <w:rsid w:val="009F1AFE"/>
    <w:rsid w:val="009F251F"/>
    <w:rsid w:val="009F26BB"/>
    <w:rsid w:val="009F3493"/>
    <w:rsid w:val="009F3741"/>
    <w:rsid w:val="009F39A4"/>
    <w:rsid w:val="009F3E53"/>
    <w:rsid w:val="009F3EB7"/>
    <w:rsid w:val="009F48E2"/>
    <w:rsid w:val="009F4E14"/>
    <w:rsid w:val="009F50BF"/>
    <w:rsid w:val="009F59D7"/>
    <w:rsid w:val="009F5ABA"/>
    <w:rsid w:val="009F642A"/>
    <w:rsid w:val="009F723F"/>
    <w:rsid w:val="009F7342"/>
    <w:rsid w:val="009F7511"/>
    <w:rsid w:val="009F7BBA"/>
    <w:rsid w:val="009F7CD8"/>
    <w:rsid w:val="00A00043"/>
    <w:rsid w:val="00A0005E"/>
    <w:rsid w:val="00A016D1"/>
    <w:rsid w:val="00A01CD4"/>
    <w:rsid w:val="00A025E3"/>
    <w:rsid w:val="00A027C2"/>
    <w:rsid w:val="00A02949"/>
    <w:rsid w:val="00A02952"/>
    <w:rsid w:val="00A03148"/>
    <w:rsid w:val="00A03392"/>
    <w:rsid w:val="00A03C83"/>
    <w:rsid w:val="00A04037"/>
    <w:rsid w:val="00A0453C"/>
    <w:rsid w:val="00A04B74"/>
    <w:rsid w:val="00A04B8E"/>
    <w:rsid w:val="00A05109"/>
    <w:rsid w:val="00A052C6"/>
    <w:rsid w:val="00A053BC"/>
    <w:rsid w:val="00A05558"/>
    <w:rsid w:val="00A05C29"/>
    <w:rsid w:val="00A069A4"/>
    <w:rsid w:val="00A0737D"/>
    <w:rsid w:val="00A07F18"/>
    <w:rsid w:val="00A1027D"/>
    <w:rsid w:val="00A1033C"/>
    <w:rsid w:val="00A10A29"/>
    <w:rsid w:val="00A10AA5"/>
    <w:rsid w:val="00A10DD3"/>
    <w:rsid w:val="00A11127"/>
    <w:rsid w:val="00A111D9"/>
    <w:rsid w:val="00A11429"/>
    <w:rsid w:val="00A1144F"/>
    <w:rsid w:val="00A11631"/>
    <w:rsid w:val="00A120DF"/>
    <w:rsid w:val="00A12195"/>
    <w:rsid w:val="00A124A3"/>
    <w:rsid w:val="00A1385D"/>
    <w:rsid w:val="00A13A69"/>
    <w:rsid w:val="00A146C6"/>
    <w:rsid w:val="00A146E4"/>
    <w:rsid w:val="00A14DCD"/>
    <w:rsid w:val="00A157FF"/>
    <w:rsid w:val="00A158D0"/>
    <w:rsid w:val="00A15B4B"/>
    <w:rsid w:val="00A15D73"/>
    <w:rsid w:val="00A1635E"/>
    <w:rsid w:val="00A170F7"/>
    <w:rsid w:val="00A1712D"/>
    <w:rsid w:val="00A20012"/>
    <w:rsid w:val="00A2028F"/>
    <w:rsid w:val="00A20DFE"/>
    <w:rsid w:val="00A20E8E"/>
    <w:rsid w:val="00A222BD"/>
    <w:rsid w:val="00A22EFE"/>
    <w:rsid w:val="00A236E5"/>
    <w:rsid w:val="00A24F3A"/>
    <w:rsid w:val="00A25182"/>
    <w:rsid w:val="00A258F1"/>
    <w:rsid w:val="00A25AEE"/>
    <w:rsid w:val="00A2651A"/>
    <w:rsid w:val="00A266BD"/>
    <w:rsid w:val="00A27174"/>
    <w:rsid w:val="00A27D34"/>
    <w:rsid w:val="00A302D2"/>
    <w:rsid w:val="00A30580"/>
    <w:rsid w:val="00A30711"/>
    <w:rsid w:val="00A310D4"/>
    <w:rsid w:val="00A31978"/>
    <w:rsid w:val="00A319B6"/>
    <w:rsid w:val="00A31A0C"/>
    <w:rsid w:val="00A31DDD"/>
    <w:rsid w:val="00A326D9"/>
    <w:rsid w:val="00A33DEA"/>
    <w:rsid w:val="00A341B2"/>
    <w:rsid w:val="00A34EB9"/>
    <w:rsid w:val="00A351D3"/>
    <w:rsid w:val="00A35381"/>
    <w:rsid w:val="00A35C86"/>
    <w:rsid w:val="00A35CA5"/>
    <w:rsid w:val="00A36070"/>
    <w:rsid w:val="00A36B20"/>
    <w:rsid w:val="00A37669"/>
    <w:rsid w:val="00A37BAA"/>
    <w:rsid w:val="00A40346"/>
    <w:rsid w:val="00A403D0"/>
    <w:rsid w:val="00A40456"/>
    <w:rsid w:val="00A40758"/>
    <w:rsid w:val="00A40954"/>
    <w:rsid w:val="00A40CDE"/>
    <w:rsid w:val="00A414B1"/>
    <w:rsid w:val="00A42B3E"/>
    <w:rsid w:val="00A43040"/>
    <w:rsid w:val="00A43858"/>
    <w:rsid w:val="00A43871"/>
    <w:rsid w:val="00A44036"/>
    <w:rsid w:val="00A44219"/>
    <w:rsid w:val="00A44B57"/>
    <w:rsid w:val="00A44E84"/>
    <w:rsid w:val="00A455B4"/>
    <w:rsid w:val="00A45D11"/>
    <w:rsid w:val="00A46898"/>
    <w:rsid w:val="00A469B1"/>
    <w:rsid w:val="00A472BD"/>
    <w:rsid w:val="00A47551"/>
    <w:rsid w:val="00A47FF8"/>
    <w:rsid w:val="00A505E3"/>
    <w:rsid w:val="00A50AFC"/>
    <w:rsid w:val="00A50C0C"/>
    <w:rsid w:val="00A50D9A"/>
    <w:rsid w:val="00A51069"/>
    <w:rsid w:val="00A512F1"/>
    <w:rsid w:val="00A51308"/>
    <w:rsid w:val="00A51580"/>
    <w:rsid w:val="00A520BF"/>
    <w:rsid w:val="00A52FE9"/>
    <w:rsid w:val="00A531C0"/>
    <w:rsid w:val="00A5334A"/>
    <w:rsid w:val="00A53543"/>
    <w:rsid w:val="00A53A44"/>
    <w:rsid w:val="00A541D1"/>
    <w:rsid w:val="00A54645"/>
    <w:rsid w:val="00A55852"/>
    <w:rsid w:val="00A55B28"/>
    <w:rsid w:val="00A568DA"/>
    <w:rsid w:val="00A572F2"/>
    <w:rsid w:val="00A5749D"/>
    <w:rsid w:val="00A57A85"/>
    <w:rsid w:val="00A600BE"/>
    <w:rsid w:val="00A60630"/>
    <w:rsid w:val="00A60700"/>
    <w:rsid w:val="00A6079E"/>
    <w:rsid w:val="00A60800"/>
    <w:rsid w:val="00A60AFB"/>
    <w:rsid w:val="00A60B7D"/>
    <w:rsid w:val="00A61740"/>
    <w:rsid w:val="00A61955"/>
    <w:rsid w:val="00A61C5F"/>
    <w:rsid w:val="00A61DB7"/>
    <w:rsid w:val="00A620C4"/>
    <w:rsid w:val="00A62E17"/>
    <w:rsid w:val="00A6359E"/>
    <w:rsid w:val="00A63B22"/>
    <w:rsid w:val="00A64782"/>
    <w:rsid w:val="00A64E53"/>
    <w:rsid w:val="00A64E5C"/>
    <w:rsid w:val="00A65620"/>
    <w:rsid w:val="00A664E6"/>
    <w:rsid w:val="00A66C1A"/>
    <w:rsid w:val="00A66C93"/>
    <w:rsid w:val="00A66F14"/>
    <w:rsid w:val="00A67A42"/>
    <w:rsid w:val="00A67D15"/>
    <w:rsid w:val="00A704D4"/>
    <w:rsid w:val="00A70C23"/>
    <w:rsid w:val="00A70D01"/>
    <w:rsid w:val="00A70DD3"/>
    <w:rsid w:val="00A71398"/>
    <w:rsid w:val="00A71FC0"/>
    <w:rsid w:val="00A7317A"/>
    <w:rsid w:val="00A73230"/>
    <w:rsid w:val="00A736EC"/>
    <w:rsid w:val="00A73A01"/>
    <w:rsid w:val="00A73B56"/>
    <w:rsid w:val="00A74BDB"/>
    <w:rsid w:val="00A752F5"/>
    <w:rsid w:val="00A75C4F"/>
    <w:rsid w:val="00A7606D"/>
    <w:rsid w:val="00A7653B"/>
    <w:rsid w:val="00A76BD7"/>
    <w:rsid w:val="00A76FB9"/>
    <w:rsid w:val="00A7704D"/>
    <w:rsid w:val="00A775FA"/>
    <w:rsid w:val="00A777D7"/>
    <w:rsid w:val="00A77AA1"/>
    <w:rsid w:val="00A800F8"/>
    <w:rsid w:val="00A801BC"/>
    <w:rsid w:val="00A80A9A"/>
    <w:rsid w:val="00A81186"/>
    <w:rsid w:val="00A8137D"/>
    <w:rsid w:val="00A813F3"/>
    <w:rsid w:val="00A82374"/>
    <w:rsid w:val="00A8281A"/>
    <w:rsid w:val="00A8299F"/>
    <w:rsid w:val="00A82ED7"/>
    <w:rsid w:val="00A83113"/>
    <w:rsid w:val="00A83625"/>
    <w:rsid w:val="00A8362D"/>
    <w:rsid w:val="00A83D74"/>
    <w:rsid w:val="00A8570D"/>
    <w:rsid w:val="00A85CC7"/>
    <w:rsid w:val="00A86251"/>
    <w:rsid w:val="00A867D2"/>
    <w:rsid w:val="00A86C96"/>
    <w:rsid w:val="00A86EAF"/>
    <w:rsid w:val="00A87408"/>
    <w:rsid w:val="00A874A5"/>
    <w:rsid w:val="00A87539"/>
    <w:rsid w:val="00A878E0"/>
    <w:rsid w:val="00A87AA6"/>
    <w:rsid w:val="00A87B9F"/>
    <w:rsid w:val="00A87F6E"/>
    <w:rsid w:val="00A87FFB"/>
    <w:rsid w:val="00A91484"/>
    <w:rsid w:val="00A919B2"/>
    <w:rsid w:val="00A923BD"/>
    <w:rsid w:val="00A92A3F"/>
    <w:rsid w:val="00A92C1E"/>
    <w:rsid w:val="00A93901"/>
    <w:rsid w:val="00A93BBA"/>
    <w:rsid w:val="00A940A3"/>
    <w:rsid w:val="00A94474"/>
    <w:rsid w:val="00A946D0"/>
    <w:rsid w:val="00A94727"/>
    <w:rsid w:val="00A95101"/>
    <w:rsid w:val="00A95235"/>
    <w:rsid w:val="00A95547"/>
    <w:rsid w:val="00A959E8"/>
    <w:rsid w:val="00A96CC5"/>
    <w:rsid w:val="00AA059C"/>
    <w:rsid w:val="00AA060E"/>
    <w:rsid w:val="00AA061C"/>
    <w:rsid w:val="00AA0BBD"/>
    <w:rsid w:val="00AA0CD7"/>
    <w:rsid w:val="00AA160E"/>
    <w:rsid w:val="00AA18A5"/>
    <w:rsid w:val="00AA2012"/>
    <w:rsid w:val="00AA27F8"/>
    <w:rsid w:val="00AA2C74"/>
    <w:rsid w:val="00AA3BDF"/>
    <w:rsid w:val="00AA3D40"/>
    <w:rsid w:val="00AA470F"/>
    <w:rsid w:val="00AA4DD6"/>
    <w:rsid w:val="00AA4EFB"/>
    <w:rsid w:val="00AA4F4A"/>
    <w:rsid w:val="00AA5E5E"/>
    <w:rsid w:val="00AA64A3"/>
    <w:rsid w:val="00AA6585"/>
    <w:rsid w:val="00AA705C"/>
    <w:rsid w:val="00AA7244"/>
    <w:rsid w:val="00AA7EC3"/>
    <w:rsid w:val="00AB02D0"/>
    <w:rsid w:val="00AB0564"/>
    <w:rsid w:val="00AB0590"/>
    <w:rsid w:val="00AB1188"/>
    <w:rsid w:val="00AB126E"/>
    <w:rsid w:val="00AB164A"/>
    <w:rsid w:val="00AB234B"/>
    <w:rsid w:val="00AB287E"/>
    <w:rsid w:val="00AB2ECB"/>
    <w:rsid w:val="00AB2F50"/>
    <w:rsid w:val="00AB30B8"/>
    <w:rsid w:val="00AB34D8"/>
    <w:rsid w:val="00AB5067"/>
    <w:rsid w:val="00AB52B2"/>
    <w:rsid w:val="00AB5365"/>
    <w:rsid w:val="00AB53C7"/>
    <w:rsid w:val="00AB58AB"/>
    <w:rsid w:val="00AB5E9A"/>
    <w:rsid w:val="00AB6CD6"/>
    <w:rsid w:val="00AB6FCB"/>
    <w:rsid w:val="00AB7A26"/>
    <w:rsid w:val="00AC00E1"/>
    <w:rsid w:val="00AC0128"/>
    <w:rsid w:val="00AC05EA"/>
    <w:rsid w:val="00AC10AB"/>
    <w:rsid w:val="00AC16AB"/>
    <w:rsid w:val="00AC212B"/>
    <w:rsid w:val="00AC2457"/>
    <w:rsid w:val="00AC2BB9"/>
    <w:rsid w:val="00AC36F5"/>
    <w:rsid w:val="00AC379A"/>
    <w:rsid w:val="00AC37D9"/>
    <w:rsid w:val="00AC3C89"/>
    <w:rsid w:val="00AC3DD6"/>
    <w:rsid w:val="00AC43D3"/>
    <w:rsid w:val="00AC45DB"/>
    <w:rsid w:val="00AC47C3"/>
    <w:rsid w:val="00AC5578"/>
    <w:rsid w:val="00AC56BF"/>
    <w:rsid w:val="00AC5B20"/>
    <w:rsid w:val="00AC6143"/>
    <w:rsid w:val="00AC640B"/>
    <w:rsid w:val="00AC6524"/>
    <w:rsid w:val="00AC68A2"/>
    <w:rsid w:val="00AC6B5B"/>
    <w:rsid w:val="00AC7059"/>
    <w:rsid w:val="00AC7C2F"/>
    <w:rsid w:val="00AC7F8F"/>
    <w:rsid w:val="00AD042D"/>
    <w:rsid w:val="00AD04A9"/>
    <w:rsid w:val="00AD07AE"/>
    <w:rsid w:val="00AD0992"/>
    <w:rsid w:val="00AD1AE7"/>
    <w:rsid w:val="00AD2105"/>
    <w:rsid w:val="00AD2B37"/>
    <w:rsid w:val="00AD2D36"/>
    <w:rsid w:val="00AD39F8"/>
    <w:rsid w:val="00AD3A9C"/>
    <w:rsid w:val="00AD3E1B"/>
    <w:rsid w:val="00AD3F48"/>
    <w:rsid w:val="00AD4E39"/>
    <w:rsid w:val="00AD5016"/>
    <w:rsid w:val="00AD5B45"/>
    <w:rsid w:val="00AD5C06"/>
    <w:rsid w:val="00AD6B66"/>
    <w:rsid w:val="00AD71FC"/>
    <w:rsid w:val="00AD7283"/>
    <w:rsid w:val="00AD7318"/>
    <w:rsid w:val="00AD779D"/>
    <w:rsid w:val="00AD7925"/>
    <w:rsid w:val="00AE0602"/>
    <w:rsid w:val="00AE088A"/>
    <w:rsid w:val="00AE0935"/>
    <w:rsid w:val="00AE0979"/>
    <w:rsid w:val="00AE097D"/>
    <w:rsid w:val="00AE0B3E"/>
    <w:rsid w:val="00AE0C70"/>
    <w:rsid w:val="00AE13DF"/>
    <w:rsid w:val="00AE144E"/>
    <w:rsid w:val="00AE1EE6"/>
    <w:rsid w:val="00AE201C"/>
    <w:rsid w:val="00AE2252"/>
    <w:rsid w:val="00AE2C06"/>
    <w:rsid w:val="00AE323F"/>
    <w:rsid w:val="00AE39E0"/>
    <w:rsid w:val="00AE4905"/>
    <w:rsid w:val="00AE4930"/>
    <w:rsid w:val="00AE4D77"/>
    <w:rsid w:val="00AE6B33"/>
    <w:rsid w:val="00AE7021"/>
    <w:rsid w:val="00AE741A"/>
    <w:rsid w:val="00AE7A3E"/>
    <w:rsid w:val="00AE7A43"/>
    <w:rsid w:val="00AE7CDF"/>
    <w:rsid w:val="00AE7F98"/>
    <w:rsid w:val="00AE7FF7"/>
    <w:rsid w:val="00AF063A"/>
    <w:rsid w:val="00AF14F7"/>
    <w:rsid w:val="00AF1ADC"/>
    <w:rsid w:val="00AF1C6C"/>
    <w:rsid w:val="00AF2941"/>
    <w:rsid w:val="00AF3AA1"/>
    <w:rsid w:val="00AF3BA9"/>
    <w:rsid w:val="00AF3C58"/>
    <w:rsid w:val="00AF4458"/>
    <w:rsid w:val="00AF452E"/>
    <w:rsid w:val="00AF4748"/>
    <w:rsid w:val="00AF5911"/>
    <w:rsid w:val="00AF6092"/>
    <w:rsid w:val="00AF62BF"/>
    <w:rsid w:val="00AF63DF"/>
    <w:rsid w:val="00AF6DC8"/>
    <w:rsid w:val="00AF6E08"/>
    <w:rsid w:val="00AF730D"/>
    <w:rsid w:val="00AF7538"/>
    <w:rsid w:val="00AF764A"/>
    <w:rsid w:val="00AF76CD"/>
    <w:rsid w:val="00AF792B"/>
    <w:rsid w:val="00B0089A"/>
    <w:rsid w:val="00B00B3A"/>
    <w:rsid w:val="00B015FF"/>
    <w:rsid w:val="00B018B0"/>
    <w:rsid w:val="00B01957"/>
    <w:rsid w:val="00B01C93"/>
    <w:rsid w:val="00B01FFA"/>
    <w:rsid w:val="00B02643"/>
    <w:rsid w:val="00B02BFC"/>
    <w:rsid w:val="00B0311F"/>
    <w:rsid w:val="00B03A1C"/>
    <w:rsid w:val="00B0418D"/>
    <w:rsid w:val="00B04D72"/>
    <w:rsid w:val="00B056BA"/>
    <w:rsid w:val="00B07949"/>
    <w:rsid w:val="00B07A2E"/>
    <w:rsid w:val="00B07CA0"/>
    <w:rsid w:val="00B10297"/>
    <w:rsid w:val="00B108DE"/>
    <w:rsid w:val="00B10A28"/>
    <w:rsid w:val="00B10B69"/>
    <w:rsid w:val="00B1160C"/>
    <w:rsid w:val="00B121D2"/>
    <w:rsid w:val="00B13124"/>
    <w:rsid w:val="00B13C06"/>
    <w:rsid w:val="00B149A6"/>
    <w:rsid w:val="00B14E5E"/>
    <w:rsid w:val="00B15876"/>
    <w:rsid w:val="00B15BF2"/>
    <w:rsid w:val="00B16575"/>
    <w:rsid w:val="00B16F52"/>
    <w:rsid w:val="00B17580"/>
    <w:rsid w:val="00B17961"/>
    <w:rsid w:val="00B179D2"/>
    <w:rsid w:val="00B203B4"/>
    <w:rsid w:val="00B20D46"/>
    <w:rsid w:val="00B21CED"/>
    <w:rsid w:val="00B22045"/>
    <w:rsid w:val="00B22710"/>
    <w:rsid w:val="00B228A1"/>
    <w:rsid w:val="00B2354F"/>
    <w:rsid w:val="00B242BC"/>
    <w:rsid w:val="00B24CE9"/>
    <w:rsid w:val="00B24DF4"/>
    <w:rsid w:val="00B25004"/>
    <w:rsid w:val="00B25A83"/>
    <w:rsid w:val="00B26580"/>
    <w:rsid w:val="00B27E4B"/>
    <w:rsid w:val="00B3031B"/>
    <w:rsid w:val="00B30C20"/>
    <w:rsid w:val="00B310E4"/>
    <w:rsid w:val="00B3120D"/>
    <w:rsid w:val="00B312AF"/>
    <w:rsid w:val="00B31CF9"/>
    <w:rsid w:val="00B32453"/>
    <w:rsid w:val="00B32E05"/>
    <w:rsid w:val="00B337AD"/>
    <w:rsid w:val="00B3399D"/>
    <w:rsid w:val="00B33ACE"/>
    <w:rsid w:val="00B33B2C"/>
    <w:rsid w:val="00B343B0"/>
    <w:rsid w:val="00B34540"/>
    <w:rsid w:val="00B345E4"/>
    <w:rsid w:val="00B3477B"/>
    <w:rsid w:val="00B34B60"/>
    <w:rsid w:val="00B3513A"/>
    <w:rsid w:val="00B35265"/>
    <w:rsid w:val="00B35DE9"/>
    <w:rsid w:val="00B36076"/>
    <w:rsid w:val="00B3636D"/>
    <w:rsid w:val="00B364D2"/>
    <w:rsid w:val="00B36616"/>
    <w:rsid w:val="00B36755"/>
    <w:rsid w:val="00B3741D"/>
    <w:rsid w:val="00B375B6"/>
    <w:rsid w:val="00B37C67"/>
    <w:rsid w:val="00B37EE4"/>
    <w:rsid w:val="00B40EB2"/>
    <w:rsid w:val="00B415E9"/>
    <w:rsid w:val="00B4180D"/>
    <w:rsid w:val="00B41ED2"/>
    <w:rsid w:val="00B42061"/>
    <w:rsid w:val="00B427AA"/>
    <w:rsid w:val="00B43B36"/>
    <w:rsid w:val="00B43E9F"/>
    <w:rsid w:val="00B443BE"/>
    <w:rsid w:val="00B44474"/>
    <w:rsid w:val="00B4491C"/>
    <w:rsid w:val="00B449A5"/>
    <w:rsid w:val="00B457AA"/>
    <w:rsid w:val="00B45E0E"/>
    <w:rsid w:val="00B464A4"/>
    <w:rsid w:val="00B464CF"/>
    <w:rsid w:val="00B46BB8"/>
    <w:rsid w:val="00B50944"/>
    <w:rsid w:val="00B50D96"/>
    <w:rsid w:val="00B50DCB"/>
    <w:rsid w:val="00B51E94"/>
    <w:rsid w:val="00B520D2"/>
    <w:rsid w:val="00B521BE"/>
    <w:rsid w:val="00B52655"/>
    <w:rsid w:val="00B52B9F"/>
    <w:rsid w:val="00B52EED"/>
    <w:rsid w:val="00B5376A"/>
    <w:rsid w:val="00B53B03"/>
    <w:rsid w:val="00B53FD1"/>
    <w:rsid w:val="00B54400"/>
    <w:rsid w:val="00B54B61"/>
    <w:rsid w:val="00B54B77"/>
    <w:rsid w:val="00B54D26"/>
    <w:rsid w:val="00B55184"/>
    <w:rsid w:val="00B555AF"/>
    <w:rsid w:val="00B55740"/>
    <w:rsid w:val="00B5596C"/>
    <w:rsid w:val="00B55B36"/>
    <w:rsid w:val="00B55C7B"/>
    <w:rsid w:val="00B55CDC"/>
    <w:rsid w:val="00B55CE0"/>
    <w:rsid w:val="00B56AF9"/>
    <w:rsid w:val="00B56B76"/>
    <w:rsid w:val="00B57020"/>
    <w:rsid w:val="00B57C33"/>
    <w:rsid w:val="00B60008"/>
    <w:rsid w:val="00B6061F"/>
    <w:rsid w:val="00B61322"/>
    <w:rsid w:val="00B616CB"/>
    <w:rsid w:val="00B616E7"/>
    <w:rsid w:val="00B621E1"/>
    <w:rsid w:val="00B62917"/>
    <w:rsid w:val="00B62EFE"/>
    <w:rsid w:val="00B63C15"/>
    <w:rsid w:val="00B63F37"/>
    <w:rsid w:val="00B645C0"/>
    <w:rsid w:val="00B6470E"/>
    <w:rsid w:val="00B64E5B"/>
    <w:rsid w:val="00B65632"/>
    <w:rsid w:val="00B65672"/>
    <w:rsid w:val="00B65E91"/>
    <w:rsid w:val="00B66195"/>
    <w:rsid w:val="00B66BD5"/>
    <w:rsid w:val="00B66CD0"/>
    <w:rsid w:val="00B674F0"/>
    <w:rsid w:val="00B67A99"/>
    <w:rsid w:val="00B67F3B"/>
    <w:rsid w:val="00B70A84"/>
    <w:rsid w:val="00B70C2A"/>
    <w:rsid w:val="00B7120C"/>
    <w:rsid w:val="00B718A3"/>
    <w:rsid w:val="00B71A47"/>
    <w:rsid w:val="00B71B3B"/>
    <w:rsid w:val="00B71CBC"/>
    <w:rsid w:val="00B71E98"/>
    <w:rsid w:val="00B723AC"/>
    <w:rsid w:val="00B72930"/>
    <w:rsid w:val="00B72B65"/>
    <w:rsid w:val="00B72E3C"/>
    <w:rsid w:val="00B73960"/>
    <w:rsid w:val="00B74067"/>
    <w:rsid w:val="00B742A0"/>
    <w:rsid w:val="00B74527"/>
    <w:rsid w:val="00B749D0"/>
    <w:rsid w:val="00B752A3"/>
    <w:rsid w:val="00B75A69"/>
    <w:rsid w:val="00B768C8"/>
    <w:rsid w:val="00B769CD"/>
    <w:rsid w:val="00B769E9"/>
    <w:rsid w:val="00B76A62"/>
    <w:rsid w:val="00B76CCD"/>
    <w:rsid w:val="00B76DCD"/>
    <w:rsid w:val="00B76DE1"/>
    <w:rsid w:val="00B77BAC"/>
    <w:rsid w:val="00B77C51"/>
    <w:rsid w:val="00B802FE"/>
    <w:rsid w:val="00B81526"/>
    <w:rsid w:val="00B81636"/>
    <w:rsid w:val="00B8183E"/>
    <w:rsid w:val="00B818E6"/>
    <w:rsid w:val="00B8233A"/>
    <w:rsid w:val="00B82855"/>
    <w:rsid w:val="00B82916"/>
    <w:rsid w:val="00B82945"/>
    <w:rsid w:val="00B831EE"/>
    <w:rsid w:val="00B83584"/>
    <w:rsid w:val="00B83767"/>
    <w:rsid w:val="00B84AAB"/>
    <w:rsid w:val="00B84D92"/>
    <w:rsid w:val="00B84E4C"/>
    <w:rsid w:val="00B852C2"/>
    <w:rsid w:val="00B85573"/>
    <w:rsid w:val="00B85C27"/>
    <w:rsid w:val="00B85E83"/>
    <w:rsid w:val="00B864D8"/>
    <w:rsid w:val="00B866D3"/>
    <w:rsid w:val="00B866F1"/>
    <w:rsid w:val="00B86AAF"/>
    <w:rsid w:val="00B86F96"/>
    <w:rsid w:val="00B872C1"/>
    <w:rsid w:val="00B87A14"/>
    <w:rsid w:val="00B87B1A"/>
    <w:rsid w:val="00B906E6"/>
    <w:rsid w:val="00B9153D"/>
    <w:rsid w:val="00B92320"/>
    <w:rsid w:val="00B926F4"/>
    <w:rsid w:val="00B93329"/>
    <w:rsid w:val="00B93378"/>
    <w:rsid w:val="00B942E6"/>
    <w:rsid w:val="00B9443F"/>
    <w:rsid w:val="00B945CE"/>
    <w:rsid w:val="00B94742"/>
    <w:rsid w:val="00B94ABD"/>
    <w:rsid w:val="00B94CEB"/>
    <w:rsid w:val="00B94EBD"/>
    <w:rsid w:val="00B94ED8"/>
    <w:rsid w:val="00B94F68"/>
    <w:rsid w:val="00B957AF"/>
    <w:rsid w:val="00B9580D"/>
    <w:rsid w:val="00B96A05"/>
    <w:rsid w:val="00B96DDC"/>
    <w:rsid w:val="00B96E04"/>
    <w:rsid w:val="00B97092"/>
    <w:rsid w:val="00B97E09"/>
    <w:rsid w:val="00BA00E7"/>
    <w:rsid w:val="00BA051C"/>
    <w:rsid w:val="00BA0816"/>
    <w:rsid w:val="00BA0870"/>
    <w:rsid w:val="00BA22AA"/>
    <w:rsid w:val="00BA2645"/>
    <w:rsid w:val="00BA2E28"/>
    <w:rsid w:val="00BA3D86"/>
    <w:rsid w:val="00BA41AF"/>
    <w:rsid w:val="00BA4356"/>
    <w:rsid w:val="00BA4636"/>
    <w:rsid w:val="00BA4CB7"/>
    <w:rsid w:val="00BA4CBE"/>
    <w:rsid w:val="00BA4DE2"/>
    <w:rsid w:val="00BA5453"/>
    <w:rsid w:val="00BA5B1B"/>
    <w:rsid w:val="00BA6370"/>
    <w:rsid w:val="00BA7333"/>
    <w:rsid w:val="00BA7FD1"/>
    <w:rsid w:val="00BB05BF"/>
    <w:rsid w:val="00BB1277"/>
    <w:rsid w:val="00BB154D"/>
    <w:rsid w:val="00BB205E"/>
    <w:rsid w:val="00BB20C4"/>
    <w:rsid w:val="00BB220B"/>
    <w:rsid w:val="00BB269E"/>
    <w:rsid w:val="00BB2789"/>
    <w:rsid w:val="00BB3D43"/>
    <w:rsid w:val="00BB409D"/>
    <w:rsid w:val="00BB40A6"/>
    <w:rsid w:val="00BB436E"/>
    <w:rsid w:val="00BB46F1"/>
    <w:rsid w:val="00BB4AC5"/>
    <w:rsid w:val="00BB5359"/>
    <w:rsid w:val="00BB5A5F"/>
    <w:rsid w:val="00BB5FAC"/>
    <w:rsid w:val="00BB7154"/>
    <w:rsid w:val="00BB7504"/>
    <w:rsid w:val="00BB76AE"/>
    <w:rsid w:val="00BC01C2"/>
    <w:rsid w:val="00BC081F"/>
    <w:rsid w:val="00BC1242"/>
    <w:rsid w:val="00BC1338"/>
    <w:rsid w:val="00BC1396"/>
    <w:rsid w:val="00BC1A01"/>
    <w:rsid w:val="00BC1B94"/>
    <w:rsid w:val="00BC1F7E"/>
    <w:rsid w:val="00BC229A"/>
    <w:rsid w:val="00BC2344"/>
    <w:rsid w:val="00BC2349"/>
    <w:rsid w:val="00BC2719"/>
    <w:rsid w:val="00BC2781"/>
    <w:rsid w:val="00BC3415"/>
    <w:rsid w:val="00BC42ED"/>
    <w:rsid w:val="00BC47EC"/>
    <w:rsid w:val="00BC47F3"/>
    <w:rsid w:val="00BC52F8"/>
    <w:rsid w:val="00BC599F"/>
    <w:rsid w:val="00BC6166"/>
    <w:rsid w:val="00BC6501"/>
    <w:rsid w:val="00BC74A5"/>
    <w:rsid w:val="00BC793B"/>
    <w:rsid w:val="00BC7ED4"/>
    <w:rsid w:val="00BD0041"/>
    <w:rsid w:val="00BD03DC"/>
    <w:rsid w:val="00BD056E"/>
    <w:rsid w:val="00BD0976"/>
    <w:rsid w:val="00BD0B37"/>
    <w:rsid w:val="00BD0C3A"/>
    <w:rsid w:val="00BD104E"/>
    <w:rsid w:val="00BD1521"/>
    <w:rsid w:val="00BD1E93"/>
    <w:rsid w:val="00BD2276"/>
    <w:rsid w:val="00BD3205"/>
    <w:rsid w:val="00BD3ABE"/>
    <w:rsid w:val="00BD3B0E"/>
    <w:rsid w:val="00BD3E13"/>
    <w:rsid w:val="00BD41FF"/>
    <w:rsid w:val="00BD4340"/>
    <w:rsid w:val="00BD4675"/>
    <w:rsid w:val="00BD4854"/>
    <w:rsid w:val="00BD5664"/>
    <w:rsid w:val="00BD5886"/>
    <w:rsid w:val="00BD58EC"/>
    <w:rsid w:val="00BD5973"/>
    <w:rsid w:val="00BD5D89"/>
    <w:rsid w:val="00BD698F"/>
    <w:rsid w:val="00BD6C13"/>
    <w:rsid w:val="00BD79C3"/>
    <w:rsid w:val="00BD7C31"/>
    <w:rsid w:val="00BE05B4"/>
    <w:rsid w:val="00BE0A77"/>
    <w:rsid w:val="00BE1681"/>
    <w:rsid w:val="00BE1AF6"/>
    <w:rsid w:val="00BE2BA0"/>
    <w:rsid w:val="00BE2FF8"/>
    <w:rsid w:val="00BE36DE"/>
    <w:rsid w:val="00BE3807"/>
    <w:rsid w:val="00BE3A18"/>
    <w:rsid w:val="00BE3AB3"/>
    <w:rsid w:val="00BE4432"/>
    <w:rsid w:val="00BE44D5"/>
    <w:rsid w:val="00BE4688"/>
    <w:rsid w:val="00BE512A"/>
    <w:rsid w:val="00BE5175"/>
    <w:rsid w:val="00BE557E"/>
    <w:rsid w:val="00BE55EF"/>
    <w:rsid w:val="00BE587A"/>
    <w:rsid w:val="00BE63F2"/>
    <w:rsid w:val="00BE690B"/>
    <w:rsid w:val="00BE71DF"/>
    <w:rsid w:val="00BE72DF"/>
    <w:rsid w:val="00BE7422"/>
    <w:rsid w:val="00BE7DD1"/>
    <w:rsid w:val="00BE7DE3"/>
    <w:rsid w:val="00BE7E42"/>
    <w:rsid w:val="00BF0937"/>
    <w:rsid w:val="00BF1945"/>
    <w:rsid w:val="00BF22D6"/>
    <w:rsid w:val="00BF2341"/>
    <w:rsid w:val="00BF292D"/>
    <w:rsid w:val="00BF2E8D"/>
    <w:rsid w:val="00BF315C"/>
    <w:rsid w:val="00BF3808"/>
    <w:rsid w:val="00BF38EE"/>
    <w:rsid w:val="00BF3FCB"/>
    <w:rsid w:val="00BF4005"/>
    <w:rsid w:val="00BF4D07"/>
    <w:rsid w:val="00BF4EF5"/>
    <w:rsid w:val="00BF5652"/>
    <w:rsid w:val="00BF57A4"/>
    <w:rsid w:val="00BF5A22"/>
    <w:rsid w:val="00BF5AC0"/>
    <w:rsid w:val="00BF5E84"/>
    <w:rsid w:val="00BF5F4F"/>
    <w:rsid w:val="00BF63F8"/>
    <w:rsid w:val="00BF657D"/>
    <w:rsid w:val="00BF66A8"/>
    <w:rsid w:val="00BF6A75"/>
    <w:rsid w:val="00C0053C"/>
    <w:rsid w:val="00C005CE"/>
    <w:rsid w:val="00C0060D"/>
    <w:rsid w:val="00C00B58"/>
    <w:rsid w:val="00C022A0"/>
    <w:rsid w:val="00C0235E"/>
    <w:rsid w:val="00C02877"/>
    <w:rsid w:val="00C02892"/>
    <w:rsid w:val="00C028CE"/>
    <w:rsid w:val="00C02E0D"/>
    <w:rsid w:val="00C033F3"/>
    <w:rsid w:val="00C0436B"/>
    <w:rsid w:val="00C059CC"/>
    <w:rsid w:val="00C05A20"/>
    <w:rsid w:val="00C06098"/>
    <w:rsid w:val="00C06381"/>
    <w:rsid w:val="00C06856"/>
    <w:rsid w:val="00C06AD9"/>
    <w:rsid w:val="00C07D7C"/>
    <w:rsid w:val="00C07EB4"/>
    <w:rsid w:val="00C10A46"/>
    <w:rsid w:val="00C10A7E"/>
    <w:rsid w:val="00C10EF6"/>
    <w:rsid w:val="00C11055"/>
    <w:rsid w:val="00C11944"/>
    <w:rsid w:val="00C119E1"/>
    <w:rsid w:val="00C11CC6"/>
    <w:rsid w:val="00C12092"/>
    <w:rsid w:val="00C1224C"/>
    <w:rsid w:val="00C1267D"/>
    <w:rsid w:val="00C12B1A"/>
    <w:rsid w:val="00C13526"/>
    <w:rsid w:val="00C13D75"/>
    <w:rsid w:val="00C13F50"/>
    <w:rsid w:val="00C14370"/>
    <w:rsid w:val="00C143A5"/>
    <w:rsid w:val="00C14CCC"/>
    <w:rsid w:val="00C14DA1"/>
    <w:rsid w:val="00C16C2B"/>
    <w:rsid w:val="00C17848"/>
    <w:rsid w:val="00C17E32"/>
    <w:rsid w:val="00C21596"/>
    <w:rsid w:val="00C217EE"/>
    <w:rsid w:val="00C21AE3"/>
    <w:rsid w:val="00C21C5F"/>
    <w:rsid w:val="00C220AD"/>
    <w:rsid w:val="00C224F5"/>
    <w:rsid w:val="00C22C85"/>
    <w:rsid w:val="00C233EE"/>
    <w:rsid w:val="00C2348A"/>
    <w:rsid w:val="00C23597"/>
    <w:rsid w:val="00C23CDD"/>
    <w:rsid w:val="00C23FAA"/>
    <w:rsid w:val="00C24017"/>
    <w:rsid w:val="00C24473"/>
    <w:rsid w:val="00C246B5"/>
    <w:rsid w:val="00C24F4E"/>
    <w:rsid w:val="00C24F7A"/>
    <w:rsid w:val="00C258B3"/>
    <w:rsid w:val="00C2595F"/>
    <w:rsid w:val="00C2689B"/>
    <w:rsid w:val="00C26B2C"/>
    <w:rsid w:val="00C27836"/>
    <w:rsid w:val="00C27890"/>
    <w:rsid w:val="00C27FA3"/>
    <w:rsid w:val="00C30713"/>
    <w:rsid w:val="00C30B6E"/>
    <w:rsid w:val="00C318E7"/>
    <w:rsid w:val="00C324FE"/>
    <w:rsid w:val="00C325D9"/>
    <w:rsid w:val="00C32D7E"/>
    <w:rsid w:val="00C3338D"/>
    <w:rsid w:val="00C338AA"/>
    <w:rsid w:val="00C3486C"/>
    <w:rsid w:val="00C348A5"/>
    <w:rsid w:val="00C34BF6"/>
    <w:rsid w:val="00C350A1"/>
    <w:rsid w:val="00C351CE"/>
    <w:rsid w:val="00C35708"/>
    <w:rsid w:val="00C35DF6"/>
    <w:rsid w:val="00C36005"/>
    <w:rsid w:val="00C36943"/>
    <w:rsid w:val="00C36AED"/>
    <w:rsid w:val="00C36BBC"/>
    <w:rsid w:val="00C36E1C"/>
    <w:rsid w:val="00C401B9"/>
    <w:rsid w:val="00C4020D"/>
    <w:rsid w:val="00C40BD4"/>
    <w:rsid w:val="00C40D4B"/>
    <w:rsid w:val="00C419F0"/>
    <w:rsid w:val="00C421AA"/>
    <w:rsid w:val="00C4227B"/>
    <w:rsid w:val="00C42C4F"/>
    <w:rsid w:val="00C43136"/>
    <w:rsid w:val="00C4434F"/>
    <w:rsid w:val="00C44602"/>
    <w:rsid w:val="00C4489C"/>
    <w:rsid w:val="00C44969"/>
    <w:rsid w:val="00C44C84"/>
    <w:rsid w:val="00C44C9D"/>
    <w:rsid w:val="00C45082"/>
    <w:rsid w:val="00C45AC2"/>
    <w:rsid w:val="00C45B36"/>
    <w:rsid w:val="00C45B70"/>
    <w:rsid w:val="00C46189"/>
    <w:rsid w:val="00C46D9C"/>
    <w:rsid w:val="00C473CD"/>
    <w:rsid w:val="00C50159"/>
    <w:rsid w:val="00C50161"/>
    <w:rsid w:val="00C50416"/>
    <w:rsid w:val="00C50538"/>
    <w:rsid w:val="00C50577"/>
    <w:rsid w:val="00C51230"/>
    <w:rsid w:val="00C52176"/>
    <w:rsid w:val="00C521BF"/>
    <w:rsid w:val="00C52591"/>
    <w:rsid w:val="00C526CC"/>
    <w:rsid w:val="00C52DFD"/>
    <w:rsid w:val="00C52F87"/>
    <w:rsid w:val="00C53348"/>
    <w:rsid w:val="00C533A9"/>
    <w:rsid w:val="00C534A1"/>
    <w:rsid w:val="00C535F1"/>
    <w:rsid w:val="00C535FD"/>
    <w:rsid w:val="00C5524D"/>
    <w:rsid w:val="00C55550"/>
    <w:rsid w:val="00C557EF"/>
    <w:rsid w:val="00C559DB"/>
    <w:rsid w:val="00C55E5F"/>
    <w:rsid w:val="00C55F87"/>
    <w:rsid w:val="00C56796"/>
    <w:rsid w:val="00C5703A"/>
    <w:rsid w:val="00C5742E"/>
    <w:rsid w:val="00C57D40"/>
    <w:rsid w:val="00C6049C"/>
    <w:rsid w:val="00C604FB"/>
    <w:rsid w:val="00C619B3"/>
    <w:rsid w:val="00C61DB1"/>
    <w:rsid w:val="00C6229F"/>
    <w:rsid w:val="00C62599"/>
    <w:rsid w:val="00C62662"/>
    <w:rsid w:val="00C62E0C"/>
    <w:rsid w:val="00C62F52"/>
    <w:rsid w:val="00C632F9"/>
    <w:rsid w:val="00C633B6"/>
    <w:rsid w:val="00C6366C"/>
    <w:rsid w:val="00C638F6"/>
    <w:rsid w:val="00C63DFC"/>
    <w:rsid w:val="00C63F40"/>
    <w:rsid w:val="00C64268"/>
    <w:rsid w:val="00C64BA5"/>
    <w:rsid w:val="00C64E5F"/>
    <w:rsid w:val="00C65826"/>
    <w:rsid w:val="00C65D97"/>
    <w:rsid w:val="00C662DC"/>
    <w:rsid w:val="00C664A4"/>
    <w:rsid w:val="00C669F2"/>
    <w:rsid w:val="00C66A1B"/>
    <w:rsid w:val="00C6757D"/>
    <w:rsid w:val="00C705E9"/>
    <w:rsid w:val="00C709D8"/>
    <w:rsid w:val="00C736FC"/>
    <w:rsid w:val="00C73705"/>
    <w:rsid w:val="00C74109"/>
    <w:rsid w:val="00C74200"/>
    <w:rsid w:val="00C742AE"/>
    <w:rsid w:val="00C746F9"/>
    <w:rsid w:val="00C747D8"/>
    <w:rsid w:val="00C74EF8"/>
    <w:rsid w:val="00C75B65"/>
    <w:rsid w:val="00C76787"/>
    <w:rsid w:val="00C76882"/>
    <w:rsid w:val="00C76A28"/>
    <w:rsid w:val="00C76FC1"/>
    <w:rsid w:val="00C775AA"/>
    <w:rsid w:val="00C77AC5"/>
    <w:rsid w:val="00C77C03"/>
    <w:rsid w:val="00C80128"/>
    <w:rsid w:val="00C81ED1"/>
    <w:rsid w:val="00C82981"/>
    <w:rsid w:val="00C82C34"/>
    <w:rsid w:val="00C82C61"/>
    <w:rsid w:val="00C82E83"/>
    <w:rsid w:val="00C83001"/>
    <w:rsid w:val="00C83545"/>
    <w:rsid w:val="00C8365A"/>
    <w:rsid w:val="00C83748"/>
    <w:rsid w:val="00C83BA5"/>
    <w:rsid w:val="00C84128"/>
    <w:rsid w:val="00C84E04"/>
    <w:rsid w:val="00C850AB"/>
    <w:rsid w:val="00C85240"/>
    <w:rsid w:val="00C85C57"/>
    <w:rsid w:val="00C85D4E"/>
    <w:rsid w:val="00C86741"/>
    <w:rsid w:val="00C86B58"/>
    <w:rsid w:val="00C874A2"/>
    <w:rsid w:val="00C87B50"/>
    <w:rsid w:val="00C87BC6"/>
    <w:rsid w:val="00C87D89"/>
    <w:rsid w:val="00C902BA"/>
    <w:rsid w:val="00C90336"/>
    <w:rsid w:val="00C90912"/>
    <w:rsid w:val="00C91300"/>
    <w:rsid w:val="00C914D5"/>
    <w:rsid w:val="00C9329E"/>
    <w:rsid w:val="00C93569"/>
    <w:rsid w:val="00C93B60"/>
    <w:rsid w:val="00C93FD5"/>
    <w:rsid w:val="00C94132"/>
    <w:rsid w:val="00C941FC"/>
    <w:rsid w:val="00C94599"/>
    <w:rsid w:val="00C95084"/>
    <w:rsid w:val="00C951E2"/>
    <w:rsid w:val="00C9551A"/>
    <w:rsid w:val="00C96C8A"/>
    <w:rsid w:val="00C97309"/>
    <w:rsid w:val="00CA03AF"/>
    <w:rsid w:val="00CA0B7D"/>
    <w:rsid w:val="00CA0C6E"/>
    <w:rsid w:val="00CA1447"/>
    <w:rsid w:val="00CA1A7A"/>
    <w:rsid w:val="00CA2B63"/>
    <w:rsid w:val="00CA3275"/>
    <w:rsid w:val="00CA47DF"/>
    <w:rsid w:val="00CA4DB9"/>
    <w:rsid w:val="00CA5A9B"/>
    <w:rsid w:val="00CA5E5F"/>
    <w:rsid w:val="00CA6220"/>
    <w:rsid w:val="00CA64F3"/>
    <w:rsid w:val="00CA65AA"/>
    <w:rsid w:val="00CA7053"/>
    <w:rsid w:val="00CA77BA"/>
    <w:rsid w:val="00CB005E"/>
    <w:rsid w:val="00CB097F"/>
    <w:rsid w:val="00CB09B6"/>
    <w:rsid w:val="00CB0C8E"/>
    <w:rsid w:val="00CB10B0"/>
    <w:rsid w:val="00CB19AA"/>
    <w:rsid w:val="00CB1BC9"/>
    <w:rsid w:val="00CB1BE4"/>
    <w:rsid w:val="00CB1FBE"/>
    <w:rsid w:val="00CB22C1"/>
    <w:rsid w:val="00CB2306"/>
    <w:rsid w:val="00CB25A1"/>
    <w:rsid w:val="00CB2B24"/>
    <w:rsid w:val="00CB3837"/>
    <w:rsid w:val="00CB3986"/>
    <w:rsid w:val="00CB41F2"/>
    <w:rsid w:val="00CB47D8"/>
    <w:rsid w:val="00CB49E5"/>
    <w:rsid w:val="00CB5703"/>
    <w:rsid w:val="00CB5B90"/>
    <w:rsid w:val="00CB5E43"/>
    <w:rsid w:val="00CB5EC7"/>
    <w:rsid w:val="00CB5F7C"/>
    <w:rsid w:val="00CB6100"/>
    <w:rsid w:val="00CB6462"/>
    <w:rsid w:val="00CB73C6"/>
    <w:rsid w:val="00CB7542"/>
    <w:rsid w:val="00CC0D1E"/>
    <w:rsid w:val="00CC0E29"/>
    <w:rsid w:val="00CC195F"/>
    <w:rsid w:val="00CC1B3A"/>
    <w:rsid w:val="00CC1B65"/>
    <w:rsid w:val="00CC2224"/>
    <w:rsid w:val="00CC28F5"/>
    <w:rsid w:val="00CC31F4"/>
    <w:rsid w:val="00CC3F09"/>
    <w:rsid w:val="00CC3FF5"/>
    <w:rsid w:val="00CC4045"/>
    <w:rsid w:val="00CC4174"/>
    <w:rsid w:val="00CC491D"/>
    <w:rsid w:val="00CC5364"/>
    <w:rsid w:val="00CC68AD"/>
    <w:rsid w:val="00CC71A3"/>
    <w:rsid w:val="00CC7E1D"/>
    <w:rsid w:val="00CD071E"/>
    <w:rsid w:val="00CD099D"/>
    <w:rsid w:val="00CD0C55"/>
    <w:rsid w:val="00CD10E4"/>
    <w:rsid w:val="00CD186D"/>
    <w:rsid w:val="00CD1A12"/>
    <w:rsid w:val="00CD25F5"/>
    <w:rsid w:val="00CD2CE0"/>
    <w:rsid w:val="00CD30E4"/>
    <w:rsid w:val="00CD33E7"/>
    <w:rsid w:val="00CD3768"/>
    <w:rsid w:val="00CD3B3C"/>
    <w:rsid w:val="00CD3C48"/>
    <w:rsid w:val="00CD467F"/>
    <w:rsid w:val="00CD57A8"/>
    <w:rsid w:val="00CD7456"/>
    <w:rsid w:val="00CD7CFC"/>
    <w:rsid w:val="00CD7F6A"/>
    <w:rsid w:val="00CE002E"/>
    <w:rsid w:val="00CE01C4"/>
    <w:rsid w:val="00CE0346"/>
    <w:rsid w:val="00CE053F"/>
    <w:rsid w:val="00CE072E"/>
    <w:rsid w:val="00CE1254"/>
    <w:rsid w:val="00CE15C6"/>
    <w:rsid w:val="00CE1AF8"/>
    <w:rsid w:val="00CE1C16"/>
    <w:rsid w:val="00CE2573"/>
    <w:rsid w:val="00CE2AA3"/>
    <w:rsid w:val="00CE3052"/>
    <w:rsid w:val="00CE3459"/>
    <w:rsid w:val="00CE3514"/>
    <w:rsid w:val="00CE37CE"/>
    <w:rsid w:val="00CE3BFA"/>
    <w:rsid w:val="00CE43B5"/>
    <w:rsid w:val="00CE4813"/>
    <w:rsid w:val="00CE4F3C"/>
    <w:rsid w:val="00CE5B27"/>
    <w:rsid w:val="00CE6B38"/>
    <w:rsid w:val="00CE6B3E"/>
    <w:rsid w:val="00CE7190"/>
    <w:rsid w:val="00CE776D"/>
    <w:rsid w:val="00CE785D"/>
    <w:rsid w:val="00CF0965"/>
    <w:rsid w:val="00CF0C40"/>
    <w:rsid w:val="00CF11F0"/>
    <w:rsid w:val="00CF12DA"/>
    <w:rsid w:val="00CF143E"/>
    <w:rsid w:val="00CF1CFF"/>
    <w:rsid w:val="00CF1D20"/>
    <w:rsid w:val="00CF1F66"/>
    <w:rsid w:val="00CF2161"/>
    <w:rsid w:val="00CF23E2"/>
    <w:rsid w:val="00CF2763"/>
    <w:rsid w:val="00CF29B1"/>
    <w:rsid w:val="00CF2B7F"/>
    <w:rsid w:val="00CF2C40"/>
    <w:rsid w:val="00CF2CA2"/>
    <w:rsid w:val="00CF2FA3"/>
    <w:rsid w:val="00CF310B"/>
    <w:rsid w:val="00CF3AD6"/>
    <w:rsid w:val="00CF3C6D"/>
    <w:rsid w:val="00CF44C0"/>
    <w:rsid w:val="00CF49C3"/>
    <w:rsid w:val="00CF4BB2"/>
    <w:rsid w:val="00CF4CC2"/>
    <w:rsid w:val="00CF4E10"/>
    <w:rsid w:val="00CF5034"/>
    <w:rsid w:val="00CF52CC"/>
    <w:rsid w:val="00CF5488"/>
    <w:rsid w:val="00CF5CAC"/>
    <w:rsid w:val="00CF5D66"/>
    <w:rsid w:val="00CF6214"/>
    <w:rsid w:val="00CF6444"/>
    <w:rsid w:val="00CF64B4"/>
    <w:rsid w:val="00CF6D47"/>
    <w:rsid w:val="00CF6F46"/>
    <w:rsid w:val="00CF756E"/>
    <w:rsid w:val="00CF75D4"/>
    <w:rsid w:val="00CF7E19"/>
    <w:rsid w:val="00CF7F3D"/>
    <w:rsid w:val="00D00045"/>
    <w:rsid w:val="00D00674"/>
    <w:rsid w:val="00D00B33"/>
    <w:rsid w:val="00D01C4D"/>
    <w:rsid w:val="00D0255E"/>
    <w:rsid w:val="00D0362C"/>
    <w:rsid w:val="00D0381B"/>
    <w:rsid w:val="00D03878"/>
    <w:rsid w:val="00D03ABB"/>
    <w:rsid w:val="00D04054"/>
    <w:rsid w:val="00D0413F"/>
    <w:rsid w:val="00D0521E"/>
    <w:rsid w:val="00D059F3"/>
    <w:rsid w:val="00D0639D"/>
    <w:rsid w:val="00D06D1D"/>
    <w:rsid w:val="00D073EA"/>
    <w:rsid w:val="00D07889"/>
    <w:rsid w:val="00D07DB7"/>
    <w:rsid w:val="00D07DD9"/>
    <w:rsid w:val="00D10633"/>
    <w:rsid w:val="00D1092F"/>
    <w:rsid w:val="00D10EA0"/>
    <w:rsid w:val="00D10EF7"/>
    <w:rsid w:val="00D10F9C"/>
    <w:rsid w:val="00D113AA"/>
    <w:rsid w:val="00D114E0"/>
    <w:rsid w:val="00D11880"/>
    <w:rsid w:val="00D11C32"/>
    <w:rsid w:val="00D11F39"/>
    <w:rsid w:val="00D120FA"/>
    <w:rsid w:val="00D123DA"/>
    <w:rsid w:val="00D12B8F"/>
    <w:rsid w:val="00D13322"/>
    <w:rsid w:val="00D1342B"/>
    <w:rsid w:val="00D13A26"/>
    <w:rsid w:val="00D13C40"/>
    <w:rsid w:val="00D14115"/>
    <w:rsid w:val="00D142DE"/>
    <w:rsid w:val="00D14598"/>
    <w:rsid w:val="00D146D4"/>
    <w:rsid w:val="00D1494A"/>
    <w:rsid w:val="00D14A25"/>
    <w:rsid w:val="00D14CB4"/>
    <w:rsid w:val="00D14CDF"/>
    <w:rsid w:val="00D15B20"/>
    <w:rsid w:val="00D167DB"/>
    <w:rsid w:val="00D16A09"/>
    <w:rsid w:val="00D17443"/>
    <w:rsid w:val="00D176C8"/>
    <w:rsid w:val="00D178B2"/>
    <w:rsid w:val="00D1798B"/>
    <w:rsid w:val="00D2123A"/>
    <w:rsid w:val="00D2125C"/>
    <w:rsid w:val="00D21E8A"/>
    <w:rsid w:val="00D2218A"/>
    <w:rsid w:val="00D22C50"/>
    <w:rsid w:val="00D231E1"/>
    <w:rsid w:val="00D232FA"/>
    <w:rsid w:val="00D239DC"/>
    <w:rsid w:val="00D23F77"/>
    <w:rsid w:val="00D2550E"/>
    <w:rsid w:val="00D256CA"/>
    <w:rsid w:val="00D2572E"/>
    <w:rsid w:val="00D25C76"/>
    <w:rsid w:val="00D2629F"/>
    <w:rsid w:val="00D265E2"/>
    <w:rsid w:val="00D26717"/>
    <w:rsid w:val="00D269BD"/>
    <w:rsid w:val="00D269CC"/>
    <w:rsid w:val="00D26C47"/>
    <w:rsid w:val="00D27546"/>
    <w:rsid w:val="00D305A2"/>
    <w:rsid w:val="00D31400"/>
    <w:rsid w:val="00D316A2"/>
    <w:rsid w:val="00D316C5"/>
    <w:rsid w:val="00D31ABE"/>
    <w:rsid w:val="00D32063"/>
    <w:rsid w:val="00D3223E"/>
    <w:rsid w:val="00D329F0"/>
    <w:rsid w:val="00D32BBD"/>
    <w:rsid w:val="00D32C35"/>
    <w:rsid w:val="00D33761"/>
    <w:rsid w:val="00D339A0"/>
    <w:rsid w:val="00D33BB5"/>
    <w:rsid w:val="00D3428D"/>
    <w:rsid w:val="00D348B5"/>
    <w:rsid w:val="00D34BFB"/>
    <w:rsid w:val="00D34D96"/>
    <w:rsid w:val="00D34FA6"/>
    <w:rsid w:val="00D355CC"/>
    <w:rsid w:val="00D35ED7"/>
    <w:rsid w:val="00D360ED"/>
    <w:rsid w:val="00D36773"/>
    <w:rsid w:val="00D36D5B"/>
    <w:rsid w:val="00D37387"/>
    <w:rsid w:val="00D373C7"/>
    <w:rsid w:val="00D376E6"/>
    <w:rsid w:val="00D4047B"/>
    <w:rsid w:val="00D40D71"/>
    <w:rsid w:val="00D40E27"/>
    <w:rsid w:val="00D40E88"/>
    <w:rsid w:val="00D41E98"/>
    <w:rsid w:val="00D42515"/>
    <w:rsid w:val="00D4281D"/>
    <w:rsid w:val="00D434F2"/>
    <w:rsid w:val="00D43A3A"/>
    <w:rsid w:val="00D43D5A"/>
    <w:rsid w:val="00D4567D"/>
    <w:rsid w:val="00D45B92"/>
    <w:rsid w:val="00D45C97"/>
    <w:rsid w:val="00D464F7"/>
    <w:rsid w:val="00D46690"/>
    <w:rsid w:val="00D46782"/>
    <w:rsid w:val="00D47508"/>
    <w:rsid w:val="00D47824"/>
    <w:rsid w:val="00D47FE7"/>
    <w:rsid w:val="00D500E3"/>
    <w:rsid w:val="00D5044D"/>
    <w:rsid w:val="00D5073E"/>
    <w:rsid w:val="00D50E4D"/>
    <w:rsid w:val="00D51E71"/>
    <w:rsid w:val="00D51FA7"/>
    <w:rsid w:val="00D520AF"/>
    <w:rsid w:val="00D52703"/>
    <w:rsid w:val="00D5311C"/>
    <w:rsid w:val="00D537B9"/>
    <w:rsid w:val="00D53AF4"/>
    <w:rsid w:val="00D54142"/>
    <w:rsid w:val="00D54DA0"/>
    <w:rsid w:val="00D5546F"/>
    <w:rsid w:val="00D5569A"/>
    <w:rsid w:val="00D55D49"/>
    <w:rsid w:val="00D5609E"/>
    <w:rsid w:val="00D56546"/>
    <w:rsid w:val="00D565DF"/>
    <w:rsid w:val="00D56CE6"/>
    <w:rsid w:val="00D57061"/>
    <w:rsid w:val="00D57229"/>
    <w:rsid w:val="00D57599"/>
    <w:rsid w:val="00D57AEA"/>
    <w:rsid w:val="00D57F3F"/>
    <w:rsid w:val="00D601C0"/>
    <w:rsid w:val="00D60889"/>
    <w:rsid w:val="00D61679"/>
    <w:rsid w:val="00D61E56"/>
    <w:rsid w:val="00D624A8"/>
    <w:rsid w:val="00D625EB"/>
    <w:rsid w:val="00D62927"/>
    <w:rsid w:val="00D62AC9"/>
    <w:rsid w:val="00D63091"/>
    <w:rsid w:val="00D63E8E"/>
    <w:rsid w:val="00D64118"/>
    <w:rsid w:val="00D65B00"/>
    <w:rsid w:val="00D66D16"/>
    <w:rsid w:val="00D66DCF"/>
    <w:rsid w:val="00D700A9"/>
    <w:rsid w:val="00D70D48"/>
    <w:rsid w:val="00D7108B"/>
    <w:rsid w:val="00D71759"/>
    <w:rsid w:val="00D71D91"/>
    <w:rsid w:val="00D72343"/>
    <w:rsid w:val="00D723AA"/>
    <w:rsid w:val="00D73211"/>
    <w:rsid w:val="00D734A4"/>
    <w:rsid w:val="00D73507"/>
    <w:rsid w:val="00D73CF2"/>
    <w:rsid w:val="00D73D9B"/>
    <w:rsid w:val="00D74387"/>
    <w:rsid w:val="00D7499A"/>
    <w:rsid w:val="00D74CF1"/>
    <w:rsid w:val="00D74F15"/>
    <w:rsid w:val="00D74F1A"/>
    <w:rsid w:val="00D75DA7"/>
    <w:rsid w:val="00D76D45"/>
    <w:rsid w:val="00D77566"/>
    <w:rsid w:val="00D7773F"/>
    <w:rsid w:val="00D77A5A"/>
    <w:rsid w:val="00D803F1"/>
    <w:rsid w:val="00D8106E"/>
    <w:rsid w:val="00D8112D"/>
    <w:rsid w:val="00D81813"/>
    <w:rsid w:val="00D818B7"/>
    <w:rsid w:val="00D83423"/>
    <w:rsid w:val="00D83786"/>
    <w:rsid w:val="00D8403B"/>
    <w:rsid w:val="00D84130"/>
    <w:rsid w:val="00D84A5C"/>
    <w:rsid w:val="00D85067"/>
    <w:rsid w:val="00D859C4"/>
    <w:rsid w:val="00D85FEA"/>
    <w:rsid w:val="00D86248"/>
    <w:rsid w:val="00D864F4"/>
    <w:rsid w:val="00D87AE3"/>
    <w:rsid w:val="00D90D7C"/>
    <w:rsid w:val="00D91687"/>
    <w:rsid w:val="00D91D9B"/>
    <w:rsid w:val="00D91FE4"/>
    <w:rsid w:val="00D92704"/>
    <w:rsid w:val="00D9299E"/>
    <w:rsid w:val="00D93869"/>
    <w:rsid w:val="00D93C2A"/>
    <w:rsid w:val="00D949A8"/>
    <w:rsid w:val="00D94CF3"/>
    <w:rsid w:val="00D951EF"/>
    <w:rsid w:val="00D95228"/>
    <w:rsid w:val="00D955B9"/>
    <w:rsid w:val="00D95709"/>
    <w:rsid w:val="00D95E66"/>
    <w:rsid w:val="00D96814"/>
    <w:rsid w:val="00D9687E"/>
    <w:rsid w:val="00D969B4"/>
    <w:rsid w:val="00D97157"/>
    <w:rsid w:val="00D9738C"/>
    <w:rsid w:val="00D97785"/>
    <w:rsid w:val="00D97C74"/>
    <w:rsid w:val="00DA0874"/>
    <w:rsid w:val="00DA097E"/>
    <w:rsid w:val="00DA0A1F"/>
    <w:rsid w:val="00DA13EA"/>
    <w:rsid w:val="00DA2602"/>
    <w:rsid w:val="00DA2832"/>
    <w:rsid w:val="00DA2D5A"/>
    <w:rsid w:val="00DA2E38"/>
    <w:rsid w:val="00DA36A5"/>
    <w:rsid w:val="00DA393E"/>
    <w:rsid w:val="00DA3A8E"/>
    <w:rsid w:val="00DA3D4E"/>
    <w:rsid w:val="00DA446F"/>
    <w:rsid w:val="00DA45CD"/>
    <w:rsid w:val="00DA5235"/>
    <w:rsid w:val="00DA5343"/>
    <w:rsid w:val="00DA5A53"/>
    <w:rsid w:val="00DA5F03"/>
    <w:rsid w:val="00DA64B5"/>
    <w:rsid w:val="00DA6FA8"/>
    <w:rsid w:val="00DA70BA"/>
    <w:rsid w:val="00DA72CD"/>
    <w:rsid w:val="00DA7C98"/>
    <w:rsid w:val="00DA7F24"/>
    <w:rsid w:val="00DB04F2"/>
    <w:rsid w:val="00DB0C01"/>
    <w:rsid w:val="00DB0EF8"/>
    <w:rsid w:val="00DB1107"/>
    <w:rsid w:val="00DB1D1A"/>
    <w:rsid w:val="00DB1F6F"/>
    <w:rsid w:val="00DB1FA7"/>
    <w:rsid w:val="00DB2270"/>
    <w:rsid w:val="00DB2375"/>
    <w:rsid w:val="00DB2643"/>
    <w:rsid w:val="00DB2AD8"/>
    <w:rsid w:val="00DB2D2C"/>
    <w:rsid w:val="00DB357F"/>
    <w:rsid w:val="00DB4E66"/>
    <w:rsid w:val="00DB59AC"/>
    <w:rsid w:val="00DB63F4"/>
    <w:rsid w:val="00DB669A"/>
    <w:rsid w:val="00DB6D01"/>
    <w:rsid w:val="00DB6DC4"/>
    <w:rsid w:val="00DB73FF"/>
    <w:rsid w:val="00DB76A4"/>
    <w:rsid w:val="00DB76AD"/>
    <w:rsid w:val="00DC0049"/>
    <w:rsid w:val="00DC01A6"/>
    <w:rsid w:val="00DC057F"/>
    <w:rsid w:val="00DC0967"/>
    <w:rsid w:val="00DC0C4A"/>
    <w:rsid w:val="00DC0D51"/>
    <w:rsid w:val="00DC0ECD"/>
    <w:rsid w:val="00DC1645"/>
    <w:rsid w:val="00DC1742"/>
    <w:rsid w:val="00DC1D48"/>
    <w:rsid w:val="00DC2739"/>
    <w:rsid w:val="00DC2871"/>
    <w:rsid w:val="00DC2B33"/>
    <w:rsid w:val="00DC3D16"/>
    <w:rsid w:val="00DC41A5"/>
    <w:rsid w:val="00DC4254"/>
    <w:rsid w:val="00DC437B"/>
    <w:rsid w:val="00DC44A9"/>
    <w:rsid w:val="00DC4E33"/>
    <w:rsid w:val="00DC55FB"/>
    <w:rsid w:val="00DC5B52"/>
    <w:rsid w:val="00DC5EE5"/>
    <w:rsid w:val="00DC6089"/>
    <w:rsid w:val="00DC75F8"/>
    <w:rsid w:val="00DC76A4"/>
    <w:rsid w:val="00DD0064"/>
    <w:rsid w:val="00DD02B0"/>
    <w:rsid w:val="00DD09B7"/>
    <w:rsid w:val="00DD0C17"/>
    <w:rsid w:val="00DD0C9E"/>
    <w:rsid w:val="00DD0CBB"/>
    <w:rsid w:val="00DD0E6C"/>
    <w:rsid w:val="00DD12A9"/>
    <w:rsid w:val="00DD2289"/>
    <w:rsid w:val="00DD28C2"/>
    <w:rsid w:val="00DD29B4"/>
    <w:rsid w:val="00DD2E86"/>
    <w:rsid w:val="00DD3C78"/>
    <w:rsid w:val="00DD43BE"/>
    <w:rsid w:val="00DD47DE"/>
    <w:rsid w:val="00DD534C"/>
    <w:rsid w:val="00DD5842"/>
    <w:rsid w:val="00DD5D35"/>
    <w:rsid w:val="00DD6E07"/>
    <w:rsid w:val="00DD7D1F"/>
    <w:rsid w:val="00DE01DC"/>
    <w:rsid w:val="00DE03A8"/>
    <w:rsid w:val="00DE0684"/>
    <w:rsid w:val="00DE0BC1"/>
    <w:rsid w:val="00DE0F0E"/>
    <w:rsid w:val="00DE139B"/>
    <w:rsid w:val="00DE16E8"/>
    <w:rsid w:val="00DE17C3"/>
    <w:rsid w:val="00DE208E"/>
    <w:rsid w:val="00DE26A4"/>
    <w:rsid w:val="00DE27DB"/>
    <w:rsid w:val="00DE29FC"/>
    <w:rsid w:val="00DE2C84"/>
    <w:rsid w:val="00DE32B3"/>
    <w:rsid w:val="00DE3E21"/>
    <w:rsid w:val="00DE41B7"/>
    <w:rsid w:val="00DE5C22"/>
    <w:rsid w:val="00DE603D"/>
    <w:rsid w:val="00DE6B48"/>
    <w:rsid w:val="00DF04E3"/>
    <w:rsid w:val="00DF077D"/>
    <w:rsid w:val="00DF1514"/>
    <w:rsid w:val="00DF1553"/>
    <w:rsid w:val="00DF17D4"/>
    <w:rsid w:val="00DF1D55"/>
    <w:rsid w:val="00DF2087"/>
    <w:rsid w:val="00DF227B"/>
    <w:rsid w:val="00DF22DF"/>
    <w:rsid w:val="00DF2762"/>
    <w:rsid w:val="00DF2CCB"/>
    <w:rsid w:val="00DF3A47"/>
    <w:rsid w:val="00DF3AE1"/>
    <w:rsid w:val="00DF3EFF"/>
    <w:rsid w:val="00DF4158"/>
    <w:rsid w:val="00DF4293"/>
    <w:rsid w:val="00DF48D7"/>
    <w:rsid w:val="00DF5C79"/>
    <w:rsid w:val="00DF5C8A"/>
    <w:rsid w:val="00DF5DFB"/>
    <w:rsid w:val="00DF60B4"/>
    <w:rsid w:val="00DF60BF"/>
    <w:rsid w:val="00DF6C53"/>
    <w:rsid w:val="00DF7111"/>
    <w:rsid w:val="00DF722C"/>
    <w:rsid w:val="00DF7424"/>
    <w:rsid w:val="00DF7B13"/>
    <w:rsid w:val="00E0145E"/>
    <w:rsid w:val="00E0169D"/>
    <w:rsid w:val="00E01A72"/>
    <w:rsid w:val="00E01CB8"/>
    <w:rsid w:val="00E01D9F"/>
    <w:rsid w:val="00E01E56"/>
    <w:rsid w:val="00E02167"/>
    <w:rsid w:val="00E0229B"/>
    <w:rsid w:val="00E02926"/>
    <w:rsid w:val="00E03233"/>
    <w:rsid w:val="00E033C4"/>
    <w:rsid w:val="00E0353E"/>
    <w:rsid w:val="00E03697"/>
    <w:rsid w:val="00E036DD"/>
    <w:rsid w:val="00E03741"/>
    <w:rsid w:val="00E0376F"/>
    <w:rsid w:val="00E03845"/>
    <w:rsid w:val="00E04101"/>
    <w:rsid w:val="00E0411A"/>
    <w:rsid w:val="00E04467"/>
    <w:rsid w:val="00E044B2"/>
    <w:rsid w:val="00E04F71"/>
    <w:rsid w:val="00E05004"/>
    <w:rsid w:val="00E06269"/>
    <w:rsid w:val="00E06306"/>
    <w:rsid w:val="00E063A7"/>
    <w:rsid w:val="00E06AC2"/>
    <w:rsid w:val="00E071DF"/>
    <w:rsid w:val="00E07A5F"/>
    <w:rsid w:val="00E07F09"/>
    <w:rsid w:val="00E10028"/>
    <w:rsid w:val="00E1036E"/>
    <w:rsid w:val="00E10840"/>
    <w:rsid w:val="00E108C5"/>
    <w:rsid w:val="00E10E5A"/>
    <w:rsid w:val="00E1120F"/>
    <w:rsid w:val="00E11BAD"/>
    <w:rsid w:val="00E11FE3"/>
    <w:rsid w:val="00E12E03"/>
    <w:rsid w:val="00E12FBB"/>
    <w:rsid w:val="00E13210"/>
    <w:rsid w:val="00E1347B"/>
    <w:rsid w:val="00E13830"/>
    <w:rsid w:val="00E13A33"/>
    <w:rsid w:val="00E13CE9"/>
    <w:rsid w:val="00E1427D"/>
    <w:rsid w:val="00E142F5"/>
    <w:rsid w:val="00E14317"/>
    <w:rsid w:val="00E14725"/>
    <w:rsid w:val="00E147DC"/>
    <w:rsid w:val="00E14AA6"/>
    <w:rsid w:val="00E15079"/>
    <w:rsid w:val="00E15187"/>
    <w:rsid w:val="00E169DE"/>
    <w:rsid w:val="00E20622"/>
    <w:rsid w:val="00E20835"/>
    <w:rsid w:val="00E208CA"/>
    <w:rsid w:val="00E20F3C"/>
    <w:rsid w:val="00E215A9"/>
    <w:rsid w:val="00E21685"/>
    <w:rsid w:val="00E21D72"/>
    <w:rsid w:val="00E21EB8"/>
    <w:rsid w:val="00E22540"/>
    <w:rsid w:val="00E22AE1"/>
    <w:rsid w:val="00E22D7A"/>
    <w:rsid w:val="00E234E2"/>
    <w:rsid w:val="00E24262"/>
    <w:rsid w:val="00E24362"/>
    <w:rsid w:val="00E24607"/>
    <w:rsid w:val="00E248A5"/>
    <w:rsid w:val="00E24946"/>
    <w:rsid w:val="00E24959"/>
    <w:rsid w:val="00E24BD9"/>
    <w:rsid w:val="00E24F0C"/>
    <w:rsid w:val="00E253AA"/>
    <w:rsid w:val="00E2597E"/>
    <w:rsid w:val="00E25B03"/>
    <w:rsid w:val="00E25BA9"/>
    <w:rsid w:val="00E25E05"/>
    <w:rsid w:val="00E2617F"/>
    <w:rsid w:val="00E261F5"/>
    <w:rsid w:val="00E261F8"/>
    <w:rsid w:val="00E26511"/>
    <w:rsid w:val="00E272E1"/>
    <w:rsid w:val="00E275A9"/>
    <w:rsid w:val="00E27662"/>
    <w:rsid w:val="00E27A93"/>
    <w:rsid w:val="00E27AE8"/>
    <w:rsid w:val="00E301D5"/>
    <w:rsid w:val="00E3063D"/>
    <w:rsid w:val="00E30A2A"/>
    <w:rsid w:val="00E30DD8"/>
    <w:rsid w:val="00E30EC5"/>
    <w:rsid w:val="00E31A5A"/>
    <w:rsid w:val="00E32411"/>
    <w:rsid w:val="00E327DC"/>
    <w:rsid w:val="00E32A68"/>
    <w:rsid w:val="00E330D9"/>
    <w:rsid w:val="00E33873"/>
    <w:rsid w:val="00E34594"/>
    <w:rsid w:val="00E34B44"/>
    <w:rsid w:val="00E34C79"/>
    <w:rsid w:val="00E34D9A"/>
    <w:rsid w:val="00E34FFF"/>
    <w:rsid w:val="00E36604"/>
    <w:rsid w:val="00E367B0"/>
    <w:rsid w:val="00E36B80"/>
    <w:rsid w:val="00E3709D"/>
    <w:rsid w:val="00E3719C"/>
    <w:rsid w:val="00E3766D"/>
    <w:rsid w:val="00E37B19"/>
    <w:rsid w:val="00E40AFF"/>
    <w:rsid w:val="00E40D8E"/>
    <w:rsid w:val="00E41713"/>
    <w:rsid w:val="00E41BBB"/>
    <w:rsid w:val="00E42469"/>
    <w:rsid w:val="00E42C3F"/>
    <w:rsid w:val="00E4308D"/>
    <w:rsid w:val="00E436EA"/>
    <w:rsid w:val="00E43C50"/>
    <w:rsid w:val="00E44875"/>
    <w:rsid w:val="00E451CD"/>
    <w:rsid w:val="00E4538A"/>
    <w:rsid w:val="00E461E3"/>
    <w:rsid w:val="00E46C17"/>
    <w:rsid w:val="00E46F6E"/>
    <w:rsid w:val="00E4706B"/>
    <w:rsid w:val="00E47633"/>
    <w:rsid w:val="00E477DA"/>
    <w:rsid w:val="00E47C93"/>
    <w:rsid w:val="00E47E36"/>
    <w:rsid w:val="00E506E2"/>
    <w:rsid w:val="00E50D02"/>
    <w:rsid w:val="00E51380"/>
    <w:rsid w:val="00E51700"/>
    <w:rsid w:val="00E51B18"/>
    <w:rsid w:val="00E51E35"/>
    <w:rsid w:val="00E51FA9"/>
    <w:rsid w:val="00E5282E"/>
    <w:rsid w:val="00E53487"/>
    <w:rsid w:val="00E53C75"/>
    <w:rsid w:val="00E5465E"/>
    <w:rsid w:val="00E5476C"/>
    <w:rsid w:val="00E55193"/>
    <w:rsid w:val="00E55575"/>
    <w:rsid w:val="00E56350"/>
    <w:rsid w:val="00E5691A"/>
    <w:rsid w:val="00E56DCE"/>
    <w:rsid w:val="00E573ED"/>
    <w:rsid w:val="00E57BA5"/>
    <w:rsid w:val="00E6055B"/>
    <w:rsid w:val="00E607E1"/>
    <w:rsid w:val="00E60AF5"/>
    <w:rsid w:val="00E60B06"/>
    <w:rsid w:val="00E60B8D"/>
    <w:rsid w:val="00E60CD3"/>
    <w:rsid w:val="00E60D2A"/>
    <w:rsid w:val="00E61229"/>
    <w:rsid w:val="00E613E9"/>
    <w:rsid w:val="00E61EA5"/>
    <w:rsid w:val="00E62058"/>
    <w:rsid w:val="00E626A0"/>
    <w:rsid w:val="00E62B42"/>
    <w:rsid w:val="00E62E23"/>
    <w:rsid w:val="00E62FBC"/>
    <w:rsid w:val="00E63EF7"/>
    <w:rsid w:val="00E64025"/>
    <w:rsid w:val="00E6407B"/>
    <w:rsid w:val="00E64CE2"/>
    <w:rsid w:val="00E64F83"/>
    <w:rsid w:val="00E658E5"/>
    <w:rsid w:val="00E65BD5"/>
    <w:rsid w:val="00E6602D"/>
    <w:rsid w:val="00E662B9"/>
    <w:rsid w:val="00E66B38"/>
    <w:rsid w:val="00E6712B"/>
    <w:rsid w:val="00E676B2"/>
    <w:rsid w:val="00E67DF4"/>
    <w:rsid w:val="00E67F50"/>
    <w:rsid w:val="00E7018F"/>
    <w:rsid w:val="00E70D53"/>
    <w:rsid w:val="00E70DC1"/>
    <w:rsid w:val="00E710BC"/>
    <w:rsid w:val="00E7110C"/>
    <w:rsid w:val="00E7161B"/>
    <w:rsid w:val="00E72167"/>
    <w:rsid w:val="00E72189"/>
    <w:rsid w:val="00E725F2"/>
    <w:rsid w:val="00E72AE9"/>
    <w:rsid w:val="00E73975"/>
    <w:rsid w:val="00E73D00"/>
    <w:rsid w:val="00E7513A"/>
    <w:rsid w:val="00E753FD"/>
    <w:rsid w:val="00E76352"/>
    <w:rsid w:val="00E764D3"/>
    <w:rsid w:val="00E764F0"/>
    <w:rsid w:val="00E767A0"/>
    <w:rsid w:val="00E767C5"/>
    <w:rsid w:val="00E7681B"/>
    <w:rsid w:val="00E76F7D"/>
    <w:rsid w:val="00E76F93"/>
    <w:rsid w:val="00E7702D"/>
    <w:rsid w:val="00E7709B"/>
    <w:rsid w:val="00E771B0"/>
    <w:rsid w:val="00E772E9"/>
    <w:rsid w:val="00E7752D"/>
    <w:rsid w:val="00E77906"/>
    <w:rsid w:val="00E77C32"/>
    <w:rsid w:val="00E77CF3"/>
    <w:rsid w:val="00E80041"/>
    <w:rsid w:val="00E8010F"/>
    <w:rsid w:val="00E801EB"/>
    <w:rsid w:val="00E8065A"/>
    <w:rsid w:val="00E80BEF"/>
    <w:rsid w:val="00E80C6B"/>
    <w:rsid w:val="00E8151C"/>
    <w:rsid w:val="00E82265"/>
    <w:rsid w:val="00E841FC"/>
    <w:rsid w:val="00E84991"/>
    <w:rsid w:val="00E84EF4"/>
    <w:rsid w:val="00E85241"/>
    <w:rsid w:val="00E85812"/>
    <w:rsid w:val="00E85B48"/>
    <w:rsid w:val="00E862EA"/>
    <w:rsid w:val="00E86574"/>
    <w:rsid w:val="00E86BC1"/>
    <w:rsid w:val="00E8726E"/>
    <w:rsid w:val="00E87425"/>
    <w:rsid w:val="00E8761E"/>
    <w:rsid w:val="00E879CB"/>
    <w:rsid w:val="00E87E72"/>
    <w:rsid w:val="00E9019C"/>
    <w:rsid w:val="00E902E5"/>
    <w:rsid w:val="00E90646"/>
    <w:rsid w:val="00E90840"/>
    <w:rsid w:val="00E90968"/>
    <w:rsid w:val="00E90AE9"/>
    <w:rsid w:val="00E92275"/>
    <w:rsid w:val="00E9236D"/>
    <w:rsid w:val="00E9241A"/>
    <w:rsid w:val="00E92906"/>
    <w:rsid w:val="00E92E9F"/>
    <w:rsid w:val="00E93233"/>
    <w:rsid w:val="00E933A2"/>
    <w:rsid w:val="00E95024"/>
    <w:rsid w:val="00E95579"/>
    <w:rsid w:val="00E9578F"/>
    <w:rsid w:val="00E95C71"/>
    <w:rsid w:val="00E9614A"/>
    <w:rsid w:val="00E9687A"/>
    <w:rsid w:val="00EA103C"/>
    <w:rsid w:val="00EA196F"/>
    <w:rsid w:val="00EA228B"/>
    <w:rsid w:val="00EA2D3F"/>
    <w:rsid w:val="00EA308B"/>
    <w:rsid w:val="00EA30F3"/>
    <w:rsid w:val="00EA3168"/>
    <w:rsid w:val="00EA361A"/>
    <w:rsid w:val="00EA3FF0"/>
    <w:rsid w:val="00EA43AD"/>
    <w:rsid w:val="00EA530A"/>
    <w:rsid w:val="00EA562F"/>
    <w:rsid w:val="00EA5833"/>
    <w:rsid w:val="00EA6287"/>
    <w:rsid w:val="00EA70E1"/>
    <w:rsid w:val="00EA78EB"/>
    <w:rsid w:val="00EA7C5C"/>
    <w:rsid w:val="00EB003C"/>
    <w:rsid w:val="00EB077E"/>
    <w:rsid w:val="00EB092C"/>
    <w:rsid w:val="00EB0E40"/>
    <w:rsid w:val="00EB20E1"/>
    <w:rsid w:val="00EB2458"/>
    <w:rsid w:val="00EB367A"/>
    <w:rsid w:val="00EB3D65"/>
    <w:rsid w:val="00EB4708"/>
    <w:rsid w:val="00EB4AD1"/>
    <w:rsid w:val="00EB5852"/>
    <w:rsid w:val="00EB6A37"/>
    <w:rsid w:val="00EB7789"/>
    <w:rsid w:val="00EB77AE"/>
    <w:rsid w:val="00EB7C4E"/>
    <w:rsid w:val="00EC125A"/>
    <w:rsid w:val="00EC12B7"/>
    <w:rsid w:val="00EC2666"/>
    <w:rsid w:val="00EC31ED"/>
    <w:rsid w:val="00EC33F6"/>
    <w:rsid w:val="00EC44C1"/>
    <w:rsid w:val="00EC4D64"/>
    <w:rsid w:val="00EC4F53"/>
    <w:rsid w:val="00EC5836"/>
    <w:rsid w:val="00EC5A9E"/>
    <w:rsid w:val="00EC6075"/>
    <w:rsid w:val="00EC60B0"/>
    <w:rsid w:val="00EC61CA"/>
    <w:rsid w:val="00EC62A8"/>
    <w:rsid w:val="00EC6400"/>
    <w:rsid w:val="00EC6762"/>
    <w:rsid w:val="00EC6CB2"/>
    <w:rsid w:val="00EC6CCC"/>
    <w:rsid w:val="00EC749F"/>
    <w:rsid w:val="00EC74A9"/>
    <w:rsid w:val="00ED0141"/>
    <w:rsid w:val="00ED072B"/>
    <w:rsid w:val="00ED0A4F"/>
    <w:rsid w:val="00ED0B8C"/>
    <w:rsid w:val="00ED0CCF"/>
    <w:rsid w:val="00ED1668"/>
    <w:rsid w:val="00ED1EA1"/>
    <w:rsid w:val="00ED2021"/>
    <w:rsid w:val="00ED224E"/>
    <w:rsid w:val="00ED232A"/>
    <w:rsid w:val="00ED2480"/>
    <w:rsid w:val="00ED2AA5"/>
    <w:rsid w:val="00ED2B25"/>
    <w:rsid w:val="00ED349A"/>
    <w:rsid w:val="00ED37E6"/>
    <w:rsid w:val="00ED3E84"/>
    <w:rsid w:val="00ED3F92"/>
    <w:rsid w:val="00ED4CA1"/>
    <w:rsid w:val="00ED4D56"/>
    <w:rsid w:val="00ED5BE4"/>
    <w:rsid w:val="00ED63DC"/>
    <w:rsid w:val="00ED684D"/>
    <w:rsid w:val="00ED6AA5"/>
    <w:rsid w:val="00ED6FBE"/>
    <w:rsid w:val="00ED73D6"/>
    <w:rsid w:val="00ED7453"/>
    <w:rsid w:val="00ED764C"/>
    <w:rsid w:val="00EE0973"/>
    <w:rsid w:val="00EE09DF"/>
    <w:rsid w:val="00EE111F"/>
    <w:rsid w:val="00EE198A"/>
    <w:rsid w:val="00EE1BE4"/>
    <w:rsid w:val="00EE1C27"/>
    <w:rsid w:val="00EE1D68"/>
    <w:rsid w:val="00EE2217"/>
    <w:rsid w:val="00EE2618"/>
    <w:rsid w:val="00EE2AB7"/>
    <w:rsid w:val="00EE2BFE"/>
    <w:rsid w:val="00EE2FB3"/>
    <w:rsid w:val="00EE320B"/>
    <w:rsid w:val="00EE35DB"/>
    <w:rsid w:val="00EE3803"/>
    <w:rsid w:val="00EE4214"/>
    <w:rsid w:val="00EE4247"/>
    <w:rsid w:val="00EE50E5"/>
    <w:rsid w:val="00EE659C"/>
    <w:rsid w:val="00EE69B3"/>
    <w:rsid w:val="00EE7704"/>
    <w:rsid w:val="00EF0111"/>
    <w:rsid w:val="00EF0867"/>
    <w:rsid w:val="00EF0E95"/>
    <w:rsid w:val="00EF1410"/>
    <w:rsid w:val="00EF147F"/>
    <w:rsid w:val="00EF1ED8"/>
    <w:rsid w:val="00EF249D"/>
    <w:rsid w:val="00EF25E2"/>
    <w:rsid w:val="00EF2760"/>
    <w:rsid w:val="00EF2874"/>
    <w:rsid w:val="00EF4873"/>
    <w:rsid w:val="00EF54A6"/>
    <w:rsid w:val="00EF55FE"/>
    <w:rsid w:val="00EF5B7C"/>
    <w:rsid w:val="00EF645E"/>
    <w:rsid w:val="00EF6798"/>
    <w:rsid w:val="00EF6AA5"/>
    <w:rsid w:val="00EF7A9D"/>
    <w:rsid w:val="00EF7C0D"/>
    <w:rsid w:val="00F005C4"/>
    <w:rsid w:val="00F008D1"/>
    <w:rsid w:val="00F00D9B"/>
    <w:rsid w:val="00F00DE4"/>
    <w:rsid w:val="00F01A9D"/>
    <w:rsid w:val="00F02163"/>
    <w:rsid w:val="00F023E6"/>
    <w:rsid w:val="00F0293C"/>
    <w:rsid w:val="00F02CA0"/>
    <w:rsid w:val="00F031E2"/>
    <w:rsid w:val="00F0339D"/>
    <w:rsid w:val="00F039EB"/>
    <w:rsid w:val="00F03E5F"/>
    <w:rsid w:val="00F03EEB"/>
    <w:rsid w:val="00F04C78"/>
    <w:rsid w:val="00F04F09"/>
    <w:rsid w:val="00F05182"/>
    <w:rsid w:val="00F0575D"/>
    <w:rsid w:val="00F064BF"/>
    <w:rsid w:val="00F06E91"/>
    <w:rsid w:val="00F07875"/>
    <w:rsid w:val="00F079E2"/>
    <w:rsid w:val="00F07BD8"/>
    <w:rsid w:val="00F11109"/>
    <w:rsid w:val="00F111F9"/>
    <w:rsid w:val="00F112A2"/>
    <w:rsid w:val="00F114CF"/>
    <w:rsid w:val="00F11976"/>
    <w:rsid w:val="00F123E5"/>
    <w:rsid w:val="00F12983"/>
    <w:rsid w:val="00F130A5"/>
    <w:rsid w:val="00F13DC1"/>
    <w:rsid w:val="00F14380"/>
    <w:rsid w:val="00F144FA"/>
    <w:rsid w:val="00F147A2"/>
    <w:rsid w:val="00F14A98"/>
    <w:rsid w:val="00F15D01"/>
    <w:rsid w:val="00F15D8A"/>
    <w:rsid w:val="00F1651D"/>
    <w:rsid w:val="00F170D2"/>
    <w:rsid w:val="00F170FE"/>
    <w:rsid w:val="00F17114"/>
    <w:rsid w:val="00F174AB"/>
    <w:rsid w:val="00F17757"/>
    <w:rsid w:val="00F1795D"/>
    <w:rsid w:val="00F2000A"/>
    <w:rsid w:val="00F208DE"/>
    <w:rsid w:val="00F210D3"/>
    <w:rsid w:val="00F21115"/>
    <w:rsid w:val="00F212E2"/>
    <w:rsid w:val="00F21BAE"/>
    <w:rsid w:val="00F2239D"/>
    <w:rsid w:val="00F22989"/>
    <w:rsid w:val="00F22F7D"/>
    <w:rsid w:val="00F23146"/>
    <w:rsid w:val="00F23D09"/>
    <w:rsid w:val="00F23D84"/>
    <w:rsid w:val="00F23FB3"/>
    <w:rsid w:val="00F2449A"/>
    <w:rsid w:val="00F244AF"/>
    <w:rsid w:val="00F24C04"/>
    <w:rsid w:val="00F24D64"/>
    <w:rsid w:val="00F25CA5"/>
    <w:rsid w:val="00F25DAC"/>
    <w:rsid w:val="00F25E4D"/>
    <w:rsid w:val="00F269E8"/>
    <w:rsid w:val="00F26E84"/>
    <w:rsid w:val="00F27466"/>
    <w:rsid w:val="00F279EF"/>
    <w:rsid w:val="00F3105F"/>
    <w:rsid w:val="00F311B7"/>
    <w:rsid w:val="00F31BB0"/>
    <w:rsid w:val="00F329C4"/>
    <w:rsid w:val="00F33743"/>
    <w:rsid w:val="00F338D7"/>
    <w:rsid w:val="00F3422C"/>
    <w:rsid w:val="00F34435"/>
    <w:rsid w:val="00F34789"/>
    <w:rsid w:val="00F34C4F"/>
    <w:rsid w:val="00F352DB"/>
    <w:rsid w:val="00F35671"/>
    <w:rsid w:val="00F35969"/>
    <w:rsid w:val="00F36664"/>
    <w:rsid w:val="00F368CA"/>
    <w:rsid w:val="00F36A56"/>
    <w:rsid w:val="00F36FF3"/>
    <w:rsid w:val="00F370BC"/>
    <w:rsid w:val="00F372E3"/>
    <w:rsid w:val="00F372FF"/>
    <w:rsid w:val="00F374F2"/>
    <w:rsid w:val="00F37893"/>
    <w:rsid w:val="00F40366"/>
    <w:rsid w:val="00F40E12"/>
    <w:rsid w:val="00F41592"/>
    <w:rsid w:val="00F4207A"/>
    <w:rsid w:val="00F420A8"/>
    <w:rsid w:val="00F42110"/>
    <w:rsid w:val="00F42519"/>
    <w:rsid w:val="00F429DF"/>
    <w:rsid w:val="00F4317A"/>
    <w:rsid w:val="00F4341A"/>
    <w:rsid w:val="00F434E2"/>
    <w:rsid w:val="00F43ECB"/>
    <w:rsid w:val="00F444C6"/>
    <w:rsid w:val="00F44567"/>
    <w:rsid w:val="00F44A2B"/>
    <w:rsid w:val="00F44E0C"/>
    <w:rsid w:val="00F44F87"/>
    <w:rsid w:val="00F46547"/>
    <w:rsid w:val="00F467E2"/>
    <w:rsid w:val="00F46961"/>
    <w:rsid w:val="00F47622"/>
    <w:rsid w:val="00F47D11"/>
    <w:rsid w:val="00F504D0"/>
    <w:rsid w:val="00F50630"/>
    <w:rsid w:val="00F5083B"/>
    <w:rsid w:val="00F50FC9"/>
    <w:rsid w:val="00F5108A"/>
    <w:rsid w:val="00F5142B"/>
    <w:rsid w:val="00F51738"/>
    <w:rsid w:val="00F52103"/>
    <w:rsid w:val="00F52128"/>
    <w:rsid w:val="00F5244B"/>
    <w:rsid w:val="00F5374F"/>
    <w:rsid w:val="00F54088"/>
    <w:rsid w:val="00F540C1"/>
    <w:rsid w:val="00F54268"/>
    <w:rsid w:val="00F5427B"/>
    <w:rsid w:val="00F544D5"/>
    <w:rsid w:val="00F54FA5"/>
    <w:rsid w:val="00F55129"/>
    <w:rsid w:val="00F5539F"/>
    <w:rsid w:val="00F55450"/>
    <w:rsid w:val="00F557F4"/>
    <w:rsid w:val="00F568A0"/>
    <w:rsid w:val="00F56AE3"/>
    <w:rsid w:val="00F57278"/>
    <w:rsid w:val="00F57381"/>
    <w:rsid w:val="00F57B83"/>
    <w:rsid w:val="00F60180"/>
    <w:rsid w:val="00F6070E"/>
    <w:rsid w:val="00F60E7B"/>
    <w:rsid w:val="00F6136E"/>
    <w:rsid w:val="00F61B09"/>
    <w:rsid w:val="00F61D16"/>
    <w:rsid w:val="00F62AF1"/>
    <w:rsid w:val="00F62B3E"/>
    <w:rsid w:val="00F63470"/>
    <w:rsid w:val="00F63C48"/>
    <w:rsid w:val="00F644B8"/>
    <w:rsid w:val="00F646BB"/>
    <w:rsid w:val="00F647F4"/>
    <w:rsid w:val="00F648EE"/>
    <w:rsid w:val="00F64C6D"/>
    <w:rsid w:val="00F64F9B"/>
    <w:rsid w:val="00F65755"/>
    <w:rsid w:val="00F6583A"/>
    <w:rsid w:val="00F665AE"/>
    <w:rsid w:val="00F66D75"/>
    <w:rsid w:val="00F70E14"/>
    <w:rsid w:val="00F70F53"/>
    <w:rsid w:val="00F715DB"/>
    <w:rsid w:val="00F71666"/>
    <w:rsid w:val="00F71672"/>
    <w:rsid w:val="00F71906"/>
    <w:rsid w:val="00F719DB"/>
    <w:rsid w:val="00F72224"/>
    <w:rsid w:val="00F727C0"/>
    <w:rsid w:val="00F72A15"/>
    <w:rsid w:val="00F72BC8"/>
    <w:rsid w:val="00F73055"/>
    <w:rsid w:val="00F7356A"/>
    <w:rsid w:val="00F73A12"/>
    <w:rsid w:val="00F73BAA"/>
    <w:rsid w:val="00F747C2"/>
    <w:rsid w:val="00F75B93"/>
    <w:rsid w:val="00F75C26"/>
    <w:rsid w:val="00F77417"/>
    <w:rsid w:val="00F777E5"/>
    <w:rsid w:val="00F80029"/>
    <w:rsid w:val="00F800CA"/>
    <w:rsid w:val="00F800EA"/>
    <w:rsid w:val="00F812BF"/>
    <w:rsid w:val="00F81532"/>
    <w:rsid w:val="00F8217E"/>
    <w:rsid w:val="00F821F4"/>
    <w:rsid w:val="00F83135"/>
    <w:rsid w:val="00F83A00"/>
    <w:rsid w:val="00F83B95"/>
    <w:rsid w:val="00F83C71"/>
    <w:rsid w:val="00F8472D"/>
    <w:rsid w:val="00F849BA"/>
    <w:rsid w:val="00F853E7"/>
    <w:rsid w:val="00F8547D"/>
    <w:rsid w:val="00F857D6"/>
    <w:rsid w:val="00F86245"/>
    <w:rsid w:val="00F862B0"/>
    <w:rsid w:val="00F872E2"/>
    <w:rsid w:val="00F87643"/>
    <w:rsid w:val="00F87734"/>
    <w:rsid w:val="00F87873"/>
    <w:rsid w:val="00F90758"/>
    <w:rsid w:val="00F90D73"/>
    <w:rsid w:val="00F9147E"/>
    <w:rsid w:val="00F915B7"/>
    <w:rsid w:val="00F9175C"/>
    <w:rsid w:val="00F92150"/>
    <w:rsid w:val="00F92548"/>
    <w:rsid w:val="00F93290"/>
    <w:rsid w:val="00F93371"/>
    <w:rsid w:val="00F9338E"/>
    <w:rsid w:val="00F935EF"/>
    <w:rsid w:val="00F93A45"/>
    <w:rsid w:val="00F94760"/>
    <w:rsid w:val="00F95435"/>
    <w:rsid w:val="00F95E45"/>
    <w:rsid w:val="00F96102"/>
    <w:rsid w:val="00F9659A"/>
    <w:rsid w:val="00F970C0"/>
    <w:rsid w:val="00F97124"/>
    <w:rsid w:val="00F97F2F"/>
    <w:rsid w:val="00FA0496"/>
    <w:rsid w:val="00FA0AF2"/>
    <w:rsid w:val="00FA0B7B"/>
    <w:rsid w:val="00FA0DAB"/>
    <w:rsid w:val="00FA0E49"/>
    <w:rsid w:val="00FA1BDD"/>
    <w:rsid w:val="00FA214F"/>
    <w:rsid w:val="00FA261B"/>
    <w:rsid w:val="00FA2642"/>
    <w:rsid w:val="00FA2675"/>
    <w:rsid w:val="00FA2878"/>
    <w:rsid w:val="00FA2938"/>
    <w:rsid w:val="00FA29D2"/>
    <w:rsid w:val="00FA2A7A"/>
    <w:rsid w:val="00FA3791"/>
    <w:rsid w:val="00FA3CBE"/>
    <w:rsid w:val="00FA4131"/>
    <w:rsid w:val="00FA4177"/>
    <w:rsid w:val="00FA4448"/>
    <w:rsid w:val="00FA48F0"/>
    <w:rsid w:val="00FA4C89"/>
    <w:rsid w:val="00FA5376"/>
    <w:rsid w:val="00FA558C"/>
    <w:rsid w:val="00FA56A0"/>
    <w:rsid w:val="00FA58E5"/>
    <w:rsid w:val="00FA6675"/>
    <w:rsid w:val="00FA6B22"/>
    <w:rsid w:val="00FA7059"/>
    <w:rsid w:val="00FA710F"/>
    <w:rsid w:val="00FA737A"/>
    <w:rsid w:val="00FA7471"/>
    <w:rsid w:val="00FA7747"/>
    <w:rsid w:val="00FA7791"/>
    <w:rsid w:val="00FA7C68"/>
    <w:rsid w:val="00FA7D8B"/>
    <w:rsid w:val="00FA7DDA"/>
    <w:rsid w:val="00FA7E0A"/>
    <w:rsid w:val="00FB0D2B"/>
    <w:rsid w:val="00FB10FF"/>
    <w:rsid w:val="00FB1A75"/>
    <w:rsid w:val="00FB2B73"/>
    <w:rsid w:val="00FB32F9"/>
    <w:rsid w:val="00FB3DB9"/>
    <w:rsid w:val="00FB40D4"/>
    <w:rsid w:val="00FB49CE"/>
    <w:rsid w:val="00FB52A1"/>
    <w:rsid w:val="00FB5CAA"/>
    <w:rsid w:val="00FB5DC3"/>
    <w:rsid w:val="00FB61A8"/>
    <w:rsid w:val="00FB68EE"/>
    <w:rsid w:val="00FB7A04"/>
    <w:rsid w:val="00FC0F24"/>
    <w:rsid w:val="00FC0F4B"/>
    <w:rsid w:val="00FC11AF"/>
    <w:rsid w:val="00FC1682"/>
    <w:rsid w:val="00FC1B85"/>
    <w:rsid w:val="00FC27EF"/>
    <w:rsid w:val="00FC28D9"/>
    <w:rsid w:val="00FC2FE7"/>
    <w:rsid w:val="00FC3BCE"/>
    <w:rsid w:val="00FC3EE6"/>
    <w:rsid w:val="00FC3F18"/>
    <w:rsid w:val="00FC3F69"/>
    <w:rsid w:val="00FC40DE"/>
    <w:rsid w:val="00FC4C21"/>
    <w:rsid w:val="00FC4D48"/>
    <w:rsid w:val="00FC4F26"/>
    <w:rsid w:val="00FC54A0"/>
    <w:rsid w:val="00FC5ADA"/>
    <w:rsid w:val="00FC66F6"/>
    <w:rsid w:val="00FC6ED6"/>
    <w:rsid w:val="00FC70B0"/>
    <w:rsid w:val="00FC757B"/>
    <w:rsid w:val="00FC787B"/>
    <w:rsid w:val="00FC7FD1"/>
    <w:rsid w:val="00FD0435"/>
    <w:rsid w:val="00FD0DE4"/>
    <w:rsid w:val="00FD0F23"/>
    <w:rsid w:val="00FD0F27"/>
    <w:rsid w:val="00FD12F5"/>
    <w:rsid w:val="00FD1A33"/>
    <w:rsid w:val="00FD2318"/>
    <w:rsid w:val="00FD2735"/>
    <w:rsid w:val="00FD2BFE"/>
    <w:rsid w:val="00FD37D0"/>
    <w:rsid w:val="00FD4842"/>
    <w:rsid w:val="00FD4BA9"/>
    <w:rsid w:val="00FD4F4D"/>
    <w:rsid w:val="00FD521C"/>
    <w:rsid w:val="00FD524B"/>
    <w:rsid w:val="00FD5BF3"/>
    <w:rsid w:val="00FD5F3E"/>
    <w:rsid w:val="00FD6501"/>
    <w:rsid w:val="00FD68B9"/>
    <w:rsid w:val="00FD6A2E"/>
    <w:rsid w:val="00FD6A87"/>
    <w:rsid w:val="00FD6F34"/>
    <w:rsid w:val="00FD7714"/>
    <w:rsid w:val="00FD7C16"/>
    <w:rsid w:val="00FE020F"/>
    <w:rsid w:val="00FE040A"/>
    <w:rsid w:val="00FE0473"/>
    <w:rsid w:val="00FE04B4"/>
    <w:rsid w:val="00FE04C8"/>
    <w:rsid w:val="00FE0961"/>
    <w:rsid w:val="00FE10A3"/>
    <w:rsid w:val="00FE10C8"/>
    <w:rsid w:val="00FE16C7"/>
    <w:rsid w:val="00FE1C0B"/>
    <w:rsid w:val="00FE218B"/>
    <w:rsid w:val="00FE2857"/>
    <w:rsid w:val="00FE3062"/>
    <w:rsid w:val="00FE33DE"/>
    <w:rsid w:val="00FE3ABE"/>
    <w:rsid w:val="00FE40DA"/>
    <w:rsid w:val="00FE40E1"/>
    <w:rsid w:val="00FE4141"/>
    <w:rsid w:val="00FE4AA1"/>
    <w:rsid w:val="00FE4DBA"/>
    <w:rsid w:val="00FE5214"/>
    <w:rsid w:val="00FE5C50"/>
    <w:rsid w:val="00FE5C6D"/>
    <w:rsid w:val="00FE6B0D"/>
    <w:rsid w:val="00FE75AC"/>
    <w:rsid w:val="00FE7AC5"/>
    <w:rsid w:val="00FF0328"/>
    <w:rsid w:val="00FF1E32"/>
    <w:rsid w:val="00FF1EF9"/>
    <w:rsid w:val="00FF2BA9"/>
    <w:rsid w:val="00FF3D15"/>
    <w:rsid w:val="00FF473E"/>
    <w:rsid w:val="00FF4792"/>
    <w:rsid w:val="00FF4D0E"/>
    <w:rsid w:val="00FF51A2"/>
    <w:rsid w:val="00FF5C77"/>
    <w:rsid w:val="00FF5EEC"/>
    <w:rsid w:val="00FF7BB0"/>
    <w:rsid w:val="00FF7C2C"/>
    <w:rsid w:val="00FF7D9F"/>
    <w:rsid w:val="00FF7D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3EF7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E63EF7"/>
    <w:rPr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E63EF7"/>
    <w:pPr>
      <w:ind w:left="720"/>
    </w:pPr>
  </w:style>
  <w:style w:type="character" w:styleId="FollowedHyperlink">
    <w:name w:val="FollowedHyperlink"/>
    <w:basedOn w:val="DefaultParagraphFont"/>
    <w:uiPriority w:val="99"/>
    <w:semiHidden/>
    <w:rsid w:val="00E63EF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E63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3E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://178.159.49.240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16</TotalTime>
  <Pages>3</Pages>
  <Words>59</Words>
  <Characters>339</Characters>
  <Application>Microsoft Office Outlook</Application>
  <DocSecurity>0</DocSecurity>
  <Lines>0</Lines>
  <Paragraphs>0</Paragraphs>
  <ScaleCrop>false</ScaleCrop>
  <Company>школа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секретарь</cp:lastModifiedBy>
  <cp:revision>3</cp:revision>
  <dcterms:created xsi:type="dcterms:W3CDTF">2015-01-30T08:22:00Z</dcterms:created>
  <dcterms:modified xsi:type="dcterms:W3CDTF">2015-03-23T06:18:00Z</dcterms:modified>
</cp:coreProperties>
</file>